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A790C" w14:textId="77777777" w:rsidR="00A50821" w:rsidRDefault="00A50821" w:rsidP="00A50821">
      <w:pPr>
        <w:pStyle w:val="Subtitle"/>
        <w:rPr>
          <w:rFonts w:asciiTheme="majorHAnsi" w:eastAsiaTheme="majorEastAsia" w:hAnsiTheme="majorHAnsi" w:cstheme="majorBidi"/>
          <w:b/>
          <w:color w:val="00A88E" w:themeColor="background2"/>
          <w:spacing w:val="-20"/>
          <w:kern w:val="28"/>
          <w:sz w:val="52"/>
          <w:szCs w:val="44"/>
          <w:lang w:val="en-US"/>
        </w:rPr>
      </w:pPr>
    </w:p>
    <w:p w14:paraId="45339278" w14:textId="77777777" w:rsidR="00683E85" w:rsidRDefault="00683E85" w:rsidP="00A50821">
      <w:pPr>
        <w:pStyle w:val="Subtitle"/>
        <w:rPr>
          <w:rFonts w:asciiTheme="majorHAnsi" w:eastAsiaTheme="majorEastAsia" w:hAnsiTheme="majorHAnsi" w:cstheme="majorBidi"/>
          <w:b/>
          <w:color w:val="00A88E" w:themeColor="background2"/>
          <w:spacing w:val="-20"/>
          <w:kern w:val="28"/>
          <w:sz w:val="52"/>
          <w:szCs w:val="44"/>
          <w:lang w:val="en-US"/>
        </w:rPr>
      </w:pPr>
    </w:p>
    <w:p w14:paraId="34B20B7B" w14:textId="70611F25" w:rsidR="00A50821" w:rsidRPr="00A50821" w:rsidRDefault="000E567F" w:rsidP="00A50821">
      <w:pPr>
        <w:pStyle w:val="Subtitle"/>
        <w:rPr>
          <w:rFonts w:asciiTheme="majorHAnsi" w:eastAsiaTheme="majorEastAsia" w:hAnsiTheme="majorHAnsi" w:cstheme="majorBidi"/>
          <w:b/>
          <w:color w:val="00A88E" w:themeColor="background2"/>
          <w:spacing w:val="-20"/>
          <w:kern w:val="28"/>
          <w:sz w:val="52"/>
          <w:szCs w:val="44"/>
          <w:lang w:val="en-US"/>
        </w:rPr>
      </w:pPr>
      <w:r>
        <w:rPr>
          <w:rFonts w:asciiTheme="majorHAnsi" w:eastAsiaTheme="majorEastAsia" w:hAnsiTheme="majorHAnsi" w:cstheme="majorBidi"/>
          <w:b/>
          <w:color w:val="00A88E" w:themeColor="background2"/>
          <w:spacing w:val="-20"/>
          <w:kern w:val="28"/>
          <w:sz w:val="52"/>
          <w:szCs w:val="44"/>
          <w:lang w:val="en-US"/>
        </w:rPr>
        <w:t>Approved</w:t>
      </w:r>
      <w:r w:rsidR="00A50821" w:rsidRPr="00A50821">
        <w:rPr>
          <w:rFonts w:asciiTheme="majorHAnsi" w:eastAsiaTheme="majorEastAsia" w:hAnsiTheme="majorHAnsi" w:cstheme="majorBidi"/>
          <w:b/>
          <w:color w:val="00A88E" w:themeColor="background2"/>
          <w:spacing w:val="-20"/>
          <w:kern w:val="28"/>
          <w:sz w:val="52"/>
          <w:szCs w:val="44"/>
          <w:lang w:val="en-US"/>
        </w:rPr>
        <w:t xml:space="preserve"> </w:t>
      </w:r>
      <w:r w:rsidR="00336CB0" w:rsidRPr="00A50821">
        <w:rPr>
          <w:rFonts w:asciiTheme="majorHAnsi" w:eastAsiaTheme="majorEastAsia" w:hAnsiTheme="majorHAnsi" w:cstheme="majorBidi"/>
          <w:b/>
          <w:color w:val="00A88E" w:themeColor="background2"/>
          <w:spacing w:val="-20"/>
          <w:kern w:val="28"/>
          <w:sz w:val="52"/>
          <w:szCs w:val="44"/>
          <w:lang w:val="en-US"/>
        </w:rPr>
        <w:t>202</w:t>
      </w:r>
      <w:r w:rsidR="00152ADC">
        <w:rPr>
          <w:rFonts w:asciiTheme="majorHAnsi" w:eastAsiaTheme="majorEastAsia" w:hAnsiTheme="majorHAnsi" w:cstheme="majorBidi"/>
          <w:b/>
          <w:color w:val="00A88E" w:themeColor="background2"/>
          <w:spacing w:val="-20"/>
          <w:kern w:val="28"/>
          <w:sz w:val="52"/>
          <w:szCs w:val="44"/>
          <w:lang w:val="en-US"/>
        </w:rPr>
        <w:t>6/27</w:t>
      </w:r>
      <w:r w:rsidR="007D0984">
        <w:rPr>
          <w:rFonts w:asciiTheme="majorHAnsi" w:eastAsiaTheme="majorEastAsia" w:hAnsiTheme="majorHAnsi" w:cstheme="majorBidi"/>
          <w:b/>
          <w:color w:val="00A88E" w:themeColor="background2"/>
          <w:spacing w:val="-20"/>
          <w:kern w:val="28"/>
          <w:sz w:val="52"/>
          <w:szCs w:val="44"/>
          <w:lang w:val="en-US"/>
        </w:rPr>
        <w:t xml:space="preserve"> </w:t>
      </w:r>
      <w:r w:rsidR="00A50821" w:rsidRPr="00A50821">
        <w:rPr>
          <w:rFonts w:asciiTheme="majorHAnsi" w:eastAsiaTheme="majorEastAsia" w:hAnsiTheme="majorHAnsi" w:cstheme="majorBidi"/>
          <w:b/>
          <w:color w:val="00A88E" w:themeColor="background2"/>
          <w:spacing w:val="-20"/>
          <w:kern w:val="28"/>
          <w:sz w:val="52"/>
          <w:szCs w:val="44"/>
          <w:lang w:val="en-US"/>
        </w:rPr>
        <w:t xml:space="preserve">Transmission Loss Adjustment Factors (TLAFs) </w:t>
      </w:r>
    </w:p>
    <w:p w14:paraId="2D6F486C" w14:textId="77777777" w:rsidR="00A50821" w:rsidRPr="00A50821" w:rsidRDefault="00A50821" w:rsidP="00A50821">
      <w:pPr>
        <w:pStyle w:val="Subtitle"/>
        <w:rPr>
          <w:rFonts w:asciiTheme="majorHAnsi" w:eastAsiaTheme="majorEastAsia" w:hAnsiTheme="majorHAnsi" w:cstheme="majorBidi"/>
          <w:b/>
          <w:color w:val="00A88E" w:themeColor="background2"/>
          <w:spacing w:val="-20"/>
          <w:kern w:val="28"/>
          <w:sz w:val="52"/>
          <w:szCs w:val="44"/>
          <w:lang w:val="en-US"/>
        </w:rPr>
      </w:pPr>
      <w:r w:rsidRPr="00A50821">
        <w:rPr>
          <w:rFonts w:asciiTheme="majorHAnsi" w:eastAsiaTheme="majorEastAsia" w:hAnsiTheme="majorHAnsi" w:cstheme="majorBidi"/>
          <w:b/>
          <w:color w:val="00A88E" w:themeColor="background2"/>
          <w:spacing w:val="-20"/>
          <w:kern w:val="28"/>
          <w:sz w:val="52"/>
          <w:szCs w:val="44"/>
          <w:lang w:val="en-US"/>
        </w:rPr>
        <w:t xml:space="preserve">Accompanying Note </w:t>
      </w:r>
    </w:p>
    <w:p w14:paraId="5BFA7A6D" w14:textId="5BAD9B28" w:rsidR="00A535C9" w:rsidRDefault="00A50821" w:rsidP="00A535C9">
      <w:pPr>
        <w:pStyle w:val="Subtitle"/>
        <w:rPr>
          <w:b/>
          <w:lang w:val="en-GB"/>
        </w:rPr>
      </w:pPr>
      <w:r>
        <w:rPr>
          <w:lang w:val="en-GB"/>
        </w:rPr>
        <w:t>Version 1.</w:t>
      </w:r>
      <w:r w:rsidR="00B967AD">
        <w:rPr>
          <w:lang w:val="en-GB"/>
        </w:rPr>
        <w:t>1</w:t>
      </w:r>
    </w:p>
    <w:p w14:paraId="33379585" w14:textId="21204008" w:rsidR="00A535C9" w:rsidRDefault="0099257F" w:rsidP="00A535C9">
      <w:pPr>
        <w:pStyle w:val="Date"/>
        <w:rPr>
          <w:lang w:val="en-GB"/>
        </w:rPr>
      </w:pPr>
      <w:r>
        <w:rPr>
          <w:lang w:val="en-GB"/>
        </w:rPr>
        <w:t>1</w:t>
      </w:r>
      <w:r w:rsidR="00533A80">
        <w:rPr>
          <w:lang w:val="en-GB"/>
        </w:rPr>
        <w:t>7</w:t>
      </w:r>
      <w:r w:rsidRPr="0099257F">
        <w:rPr>
          <w:vertAlign w:val="superscript"/>
          <w:lang w:val="en-GB"/>
        </w:rPr>
        <w:t>th</w:t>
      </w:r>
      <w:r>
        <w:rPr>
          <w:lang w:val="en-GB"/>
        </w:rPr>
        <w:t xml:space="preserve"> August</w:t>
      </w:r>
      <w:r w:rsidR="004764FB">
        <w:rPr>
          <w:lang w:val="en-GB"/>
        </w:rPr>
        <w:t xml:space="preserve"> 202</w:t>
      </w:r>
      <w:r w:rsidR="001E7799">
        <w:rPr>
          <w:lang w:val="en-GB"/>
        </w:rPr>
        <w:t>6</w:t>
      </w:r>
    </w:p>
    <w:p w14:paraId="082C2D4F" w14:textId="77777777" w:rsidR="008544FE" w:rsidRPr="008544FE" w:rsidRDefault="008544FE" w:rsidP="008544FE">
      <w:pPr>
        <w:pStyle w:val="SONINormal"/>
      </w:pPr>
    </w:p>
    <w:p w14:paraId="7D35DF5C" w14:textId="0F652268" w:rsidR="00E43BD4" w:rsidRPr="00683E85" w:rsidRDefault="00B775DC" w:rsidP="00683E85">
      <w:pPr>
        <w:pStyle w:val="SONINormal"/>
        <w:rPr>
          <w:sz w:val="50"/>
          <w:szCs w:val="32"/>
        </w:rPr>
      </w:pPr>
      <w:r>
        <w:br w:type="page"/>
      </w:r>
    </w:p>
    <w:p w14:paraId="542C4084" w14:textId="77777777" w:rsidR="00A50821" w:rsidRDefault="00A50821" w:rsidP="003166BB">
      <w:pPr>
        <w:pStyle w:val="SONINormal"/>
        <w:rPr>
          <w:color w:val="auto"/>
        </w:rPr>
      </w:pPr>
    </w:p>
    <w:p w14:paraId="0B91831B" w14:textId="77777777" w:rsidR="00A50821" w:rsidRPr="00EB575B" w:rsidRDefault="00A50821" w:rsidP="00A50821">
      <w:pPr>
        <w:pStyle w:val="Heading1"/>
      </w:pPr>
      <w:bookmarkStart w:id="0" w:name="_Toc137805329"/>
      <w:r>
        <w:t>Background</w:t>
      </w:r>
      <w:bookmarkEnd w:id="0"/>
    </w:p>
    <w:p w14:paraId="2DAEB27C" w14:textId="0A008B96" w:rsidR="00A50821" w:rsidRPr="00B17E4D" w:rsidRDefault="00A50821" w:rsidP="00683E85">
      <w:pPr>
        <w:jc w:val="both"/>
      </w:pPr>
      <w:r w:rsidRPr="00DC08C3">
        <w:t xml:space="preserve">This explanatory paper has been prepared by the Transmission System Operators (TSOs) to accompany the </w:t>
      </w:r>
      <w:r>
        <w:t xml:space="preserve">proposed </w:t>
      </w:r>
      <w:r w:rsidRPr="00B17E4D">
        <w:t xml:space="preserve">Transmission Loss Adjustment Factors (TLAFs) which have been calculated by the TSOs, based on the approved TLAF methodology (SEM-12-049), for </w:t>
      </w:r>
      <w:r w:rsidR="00336CB0" w:rsidRPr="00B17E4D">
        <w:t>202</w:t>
      </w:r>
      <w:r w:rsidR="00152ADC">
        <w:t>6/27</w:t>
      </w:r>
      <w:r w:rsidR="00336CB0" w:rsidRPr="00B17E4D">
        <w:t xml:space="preserve"> </w:t>
      </w:r>
      <w:r w:rsidRPr="00B17E4D">
        <w:t>(1</w:t>
      </w:r>
      <w:r w:rsidR="00C033BA" w:rsidRPr="00C033BA">
        <w:rPr>
          <w:vertAlign w:val="superscript"/>
        </w:rPr>
        <w:t>st</w:t>
      </w:r>
      <w:r w:rsidR="00C033BA">
        <w:t xml:space="preserve"> </w:t>
      </w:r>
      <w:r w:rsidRPr="00B17E4D">
        <w:t xml:space="preserve">October </w:t>
      </w:r>
      <w:r w:rsidR="00336CB0" w:rsidRPr="00B17E4D">
        <w:t>202</w:t>
      </w:r>
      <w:r w:rsidR="00152ADC">
        <w:t>6</w:t>
      </w:r>
      <w:r w:rsidR="00336CB0" w:rsidRPr="00B17E4D">
        <w:t xml:space="preserve"> </w:t>
      </w:r>
      <w:r w:rsidRPr="00B17E4D">
        <w:t>to 30</w:t>
      </w:r>
      <w:r w:rsidR="00C033BA">
        <w:t>th</w:t>
      </w:r>
      <w:r w:rsidRPr="00B17E4D">
        <w:t xml:space="preserve"> September </w:t>
      </w:r>
      <w:r w:rsidR="00336CB0" w:rsidRPr="00B17E4D">
        <w:t>20</w:t>
      </w:r>
      <w:r w:rsidR="00152ADC">
        <w:t>7</w:t>
      </w:r>
      <w:r w:rsidR="00C033BA">
        <w:t>6</w:t>
      </w:r>
      <w:r w:rsidRPr="00B17E4D">
        <w:t xml:space="preserve">). TLAFs for interconnectors under the revised SEM arrangements are detailed in the </w:t>
      </w:r>
      <w:hyperlink r:id="rId11" w:history="1">
        <w:r w:rsidRPr="00B17E4D">
          <w:rPr>
            <w:rStyle w:val="Hyperlink"/>
          </w:rPr>
          <w:t>I-SEM Interconnector Losses Information Paper</w:t>
        </w:r>
      </w:hyperlink>
      <w:r w:rsidRPr="00B17E4D">
        <w:t xml:space="preserve"> published </w:t>
      </w:r>
      <w:r w:rsidR="00A96C65" w:rsidRPr="00B17E4D">
        <w:t>0</w:t>
      </w:r>
      <w:r w:rsidRPr="00B17E4D">
        <w:t>2 June 2017</w:t>
      </w:r>
      <w:r w:rsidR="008C16FA">
        <w:rPr>
          <w:rStyle w:val="FootnoteReference"/>
        </w:rPr>
        <w:footnoteReference w:id="2"/>
      </w:r>
      <w:r w:rsidRPr="00B17E4D">
        <w:t>.</w:t>
      </w:r>
    </w:p>
    <w:p w14:paraId="1109AACD" w14:textId="3B49E532" w:rsidR="00784F18" w:rsidRPr="00B17E4D" w:rsidRDefault="00784F18" w:rsidP="00784F18">
      <w:pPr>
        <w:jc w:val="both"/>
      </w:pPr>
    </w:p>
    <w:p w14:paraId="3AEA2B7A" w14:textId="77777777" w:rsidR="00784F18" w:rsidRPr="00B17E4D" w:rsidRDefault="00784F18" w:rsidP="00784F18">
      <w:pPr>
        <w:pStyle w:val="Heading1"/>
      </w:pPr>
      <w:r w:rsidRPr="00B17E4D">
        <w:t>TLAF Methodology</w:t>
      </w:r>
    </w:p>
    <w:p w14:paraId="4492B938" w14:textId="0736E544" w:rsidR="00784F18" w:rsidRPr="00B17E4D" w:rsidRDefault="00BE3312" w:rsidP="00784F18">
      <w:pPr>
        <w:pStyle w:val="SONINormal"/>
      </w:pPr>
      <w:r w:rsidRPr="00B17E4D">
        <w:t>The</w:t>
      </w:r>
      <w:r w:rsidR="00784F18" w:rsidRPr="00B17E4D">
        <w:t xml:space="preserve"> </w:t>
      </w:r>
      <w:r w:rsidRPr="00B17E4D">
        <w:t xml:space="preserve">methodology </w:t>
      </w:r>
      <w:r w:rsidR="000E1299">
        <w:t>for</w:t>
      </w:r>
      <w:r w:rsidRPr="00B17E4D">
        <w:t xml:space="preserve"> calculating </w:t>
      </w:r>
      <w:r w:rsidR="00784F18" w:rsidRPr="00B17E4D">
        <w:t>TLAFs</w:t>
      </w:r>
      <w:r w:rsidRPr="00B17E4D">
        <w:t xml:space="preserve"> </w:t>
      </w:r>
      <w:r w:rsidR="00784F18" w:rsidRPr="00B17E4D">
        <w:t>is defined</w:t>
      </w:r>
      <w:r w:rsidRPr="00B17E4D">
        <w:t xml:space="preserve"> and published</w:t>
      </w:r>
      <w:r w:rsidR="00784F18" w:rsidRPr="00B17E4D">
        <w:t xml:space="preserve"> </w:t>
      </w:r>
      <w:r w:rsidRPr="00B17E4D">
        <w:t>as</w:t>
      </w:r>
      <w:r w:rsidR="00784F18" w:rsidRPr="00B17E4D">
        <w:t xml:space="preserve"> </w:t>
      </w:r>
      <w:hyperlink r:id="rId12" w:history="1">
        <w:r w:rsidR="00784F18" w:rsidRPr="00B17E4D">
          <w:rPr>
            <w:rStyle w:val="Hyperlink"/>
          </w:rPr>
          <w:t>Transmission Loss Adjustment Factor (TLAF) Calculation Methodology</w:t>
        </w:r>
      </w:hyperlink>
      <w:r w:rsidR="00784F18" w:rsidRPr="00B17E4D">
        <w:t xml:space="preserve">. Electrical losses occur as electricity is transported along networks from generators/interconnectors to demand centres. Losses occur on both the transmission and distribution networks which, must be accounted for in SEM market settlement. In SEM, all market settlement is assumed to take place at the interface between the transmission and distribution grids. Transmission losses are allocated to generators/interconnectors, by means of TLAFs. Some units are responsible for proportionally more transmission losses than others depending on their point of connection to the grid. For this reason, TLAFs are site specific. At present the following parties that participate in the SEM (market participants) are subject to TLAFs: </w:t>
      </w:r>
    </w:p>
    <w:p w14:paraId="4BD86146" w14:textId="77777777" w:rsidR="00784F18" w:rsidRPr="00B17E4D" w:rsidRDefault="00784F18" w:rsidP="00784F18">
      <w:pPr>
        <w:pStyle w:val="SONINormal"/>
        <w:numPr>
          <w:ilvl w:val="0"/>
          <w:numId w:val="47"/>
        </w:numPr>
        <w:ind w:left="284"/>
      </w:pPr>
      <w:r w:rsidRPr="00B17E4D">
        <w:t xml:space="preserve">Generators connected to the transmission network, </w:t>
      </w:r>
    </w:p>
    <w:p w14:paraId="4718A2A8" w14:textId="77777777" w:rsidR="00784F18" w:rsidRPr="00B17E4D" w:rsidRDefault="00784F18" w:rsidP="00784F18">
      <w:pPr>
        <w:pStyle w:val="SONINormal"/>
        <w:numPr>
          <w:ilvl w:val="0"/>
          <w:numId w:val="47"/>
        </w:numPr>
        <w:ind w:left="284"/>
      </w:pPr>
      <w:r w:rsidRPr="00B17E4D">
        <w:t xml:space="preserve">Generators connected to the distribution network, </w:t>
      </w:r>
    </w:p>
    <w:p w14:paraId="1724D3E9" w14:textId="77777777" w:rsidR="00784F18" w:rsidRPr="00B17E4D" w:rsidRDefault="00784F18" w:rsidP="00784F18">
      <w:pPr>
        <w:pStyle w:val="SONINormal"/>
        <w:numPr>
          <w:ilvl w:val="0"/>
          <w:numId w:val="47"/>
        </w:numPr>
        <w:ind w:left="284"/>
      </w:pPr>
      <w:r w:rsidRPr="00B17E4D">
        <w:t xml:space="preserve">Interconnectors, and </w:t>
      </w:r>
    </w:p>
    <w:p w14:paraId="7AE2530E" w14:textId="5D1BEA87" w:rsidR="00784F18" w:rsidRPr="00B17E4D" w:rsidRDefault="00784F18" w:rsidP="00784F18">
      <w:pPr>
        <w:pStyle w:val="SONINormal"/>
        <w:numPr>
          <w:ilvl w:val="0"/>
          <w:numId w:val="47"/>
        </w:numPr>
        <w:ind w:left="284"/>
      </w:pPr>
      <w:r w:rsidRPr="00B17E4D">
        <w:t xml:space="preserve">Supplier TLAFs (the Trading and Settlement Code (TSC) specifies that TLAFs for Supplier Units </w:t>
      </w:r>
      <w:r w:rsidR="000E1299">
        <w:t>are</w:t>
      </w:r>
      <w:r w:rsidRPr="00B17E4D">
        <w:t xml:space="preserve"> set equal to 1.0).</w:t>
      </w:r>
    </w:p>
    <w:p w14:paraId="57992FE1" w14:textId="77777777" w:rsidR="00784F18" w:rsidRPr="00B17E4D" w:rsidRDefault="00784F18" w:rsidP="00784F18">
      <w:pPr>
        <w:pStyle w:val="SONINormal"/>
      </w:pPr>
    </w:p>
    <w:p w14:paraId="2ACEA4E1" w14:textId="7DFBC3C5" w:rsidR="00784F18" w:rsidRPr="00B17E4D" w:rsidRDefault="00784F18" w:rsidP="00784F18">
      <w:pPr>
        <w:pStyle w:val="SONINormal"/>
      </w:pPr>
      <w:r w:rsidRPr="00B17E4D">
        <w:t>The purpose of TLAFs is to allocate transmission losses to market participants in a fair and equitable manner that is reflective of their contribution to transmission losses. The TLAFs therefore promote efficient dispatch. The principle is that market participants that contribute more to transmission losses due to their location should have a lower TLAF than those generators who contribute less to transmission losses.</w:t>
      </w:r>
    </w:p>
    <w:p w14:paraId="549812EB" w14:textId="77777777" w:rsidR="00784F18" w:rsidRPr="00B17E4D" w:rsidRDefault="00784F18" w:rsidP="00784F18">
      <w:pPr>
        <w:pStyle w:val="SONINormal"/>
      </w:pPr>
      <w:r w:rsidRPr="00B17E4D">
        <w:t xml:space="preserve">TLAFs reflect the extent to which a market participant increases or reduces transmission losses. Factors that impact TLAFs include: </w:t>
      </w:r>
    </w:p>
    <w:p w14:paraId="691AB0A3" w14:textId="2FBCBF6A" w:rsidR="00784F18" w:rsidRPr="00B17E4D" w:rsidRDefault="00784F18" w:rsidP="00784F18">
      <w:pPr>
        <w:pStyle w:val="SONINormal"/>
        <w:numPr>
          <w:ilvl w:val="0"/>
          <w:numId w:val="46"/>
        </w:numPr>
        <w:ind w:left="284"/>
      </w:pPr>
      <w:r w:rsidRPr="00B17E4D">
        <w:t>Generation</w:t>
      </w:r>
      <w:r w:rsidR="000E1299">
        <w:t>/interconnector</w:t>
      </w:r>
      <w:r w:rsidRPr="00B17E4D">
        <w:t xml:space="preserve"> dispatch quantities which determine the power flows on transmission lines, </w:t>
      </w:r>
    </w:p>
    <w:p w14:paraId="3FF7534D" w14:textId="77777777" w:rsidR="00784F18" w:rsidRPr="00B17E4D" w:rsidRDefault="00784F18" w:rsidP="00784F18">
      <w:pPr>
        <w:pStyle w:val="SONINormal"/>
        <w:numPr>
          <w:ilvl w:val="0"/>
          <w:numId w:val="46"/>
        </w:numPr>
        <w:ind w:left="284"/>
      </w:pPr>
      <w:r w:rsidRPr="00B17E4D">
        <w:t xml:space="preserve">The level of demand in a particular area, </w:t>
      </w:r>
    </w:p>
    <w:p w14:paraId="0E439501" w14:textId="77777777" w:rsidR="00784F18" w:rsidRPr="00B17E4D" w:rsidRDefault="00784F18" w:rsidP="00784F18">
      <w:pPr>
        <w:pStyle w:val="SONINormal"/>
        <w:numPr>
          <w:ilvl w:val="0"/>
          <w:numId w:val="46"/>
        </w:numPr>
        <w:ind w:left="284"/>
      </w:pPr>
      <w:r w:rsidRPr="00B17E4D">
        <w:t>Changes to the transmission network topology, and</w:t>
      </w:r>
    </w:p>
    <w:p w14:paraId="51B80DA5" w14:textId="4DA85EFB" w:rsidR="00784F18" w:rsidRPr="00B17E4D" w:rsidRDefault="00784F18" w:rsidP="00784F18">
      <w:pPr>
        <w:pStyle w:val="SONINormal"/>
        <w:numPr>
          <w:ilvl w:val="0"/>
          <w:numId w:val="46"/>
        </w:numPr>
        <w:ind w:left="284"/>
      </w:pPr>
      <w:r w:rsidRPr="00B17E4D">
        <w:t>The commissioning or decommissioning of generation</w:t>
      </w:r>
      <w:r w:rsidR="000E1299">
        <w:t>/interconnector</w:t>
      </w:r>
      <w:r w:rsidRPr="00B17E4D">
        <w:t xml:space="preserve"> connections can result in changes in network topology and transmission power flows.</w:t>
      </w:r>
    </w:p>
    <w:p w14:paraId="7CD31369" w14:textId="77777777" w:rsidR="00683E85" w:rsidRPr="00B17E4D" w:rsidRDefault="00683E85" w:rsidP="00683E85">
      <w:pPr>
        <w:jc w:val="both"/>
      </w:pPr>
    </w:p>
    <w:p w14:paraId="2202099A" w14:textId="77777777" w:rsidR="00A50821" w:rsidRPr="00B17E4D" w:rsidRDefault="00A50821" w:rsidP="00A50821">
      <w:pPr>
        <w:pStyle w:val="Heading1"/>
      </w:pPr>
      <w:bookmarkStart w:id="1" w:name="_Toc137805330"/>
      <w:r w:rsidRPr="00B17E4D">
        <w:lastRenderedPageBreak/>
        <w:t>TLAF Analysis - Overview</w:t>
      </w:r>
      <w:bookmarkEnd w:id="1"/>
    </w:p>
    <w:p w14:paraId="43372885" w14:textId="16661795" w:rsidR="00A50821" w:rsidRPr="00DC08C3" w:rsidRDefault="00A50821" w:rsidP="00683E85">
      <w:pPr>
        <w:jc w:val="both"/>
      </w:pPr>
      <w:r w:rsidRPr="00B17E4D">
        <w:t xml:space="preserve">Following a comparison between </w:t>
      </w:r>
      <w:r w:rsidR="00336CB0" w:rsidRPr="00B17E4D">
        <w:t>202</w:t>
      </w:r>
      <w:r w:rsidR="00152ADC">
        <w:t>5/26 and 2026/27</w:t>
      </w:r>
      <w:r w:rsidR="009A4395">
        <w:t xml:space="preserve"> </w:t>
      </w:r>
      <w:r w:rsidRPr="00B17E4D">
        <w:t xml:space="preserve">it was found that most nodes have seen their TLAFs </w:t>
      </w:r>
      <w:r w:rsidR="00152ADC">
        <w:t>de</w:t>
      </w:r>
      <w:r w:rsidR="00336CB0" w:rsidRPr="00B17E4D">
        <w:t>crease</w:t>
      </w:r>
      <w:r w:rsidRPr="00B17E4D">
        <w:t xml:space="preserve">. </w:t>
      </w:r>
      <w:r w:rsidR="00152ADC">
        <w:t>94.</w:t>
      </w:r>
      <w:r w:rsidR="00224843">
        <w:t>55</w:t>
      </w:r>
      <w:r w:rsidRPr="00B17E4D">
        <w:t xml:space="preserve">% of the TLAFs calculated are within 1% of the previous year’s TLAFs and </w:t>
      </w:r>
      <w:r w:rsidR="00152ADC">
        <w:t>99.</w:t>
      </w:r>
      <w:r w:rsidR="00224843">
        <w:t>7</w:t>
      </w:r>
      <w:r w:rsidR="00152ADC">
        <w:t>7</w:t>
      </w:r>
      <w:r w:rsidRPr="00B17E4D">
        <w:t xml:space="preserve">% are within 2%. The maximum average participant TLAF change is </w:t>
      </w:r>
      <w:r w:rsidR="00152ADC">
        <w:t>2.27</w:t>
      </w:r>
      <w:r w:rsidRPr="00B17E4D">
        <w:t xml:space="preserve">%. The overall average TLAF has </w:t>
      </w:r>
      <w:r w:rsidR="00152ADC">
        <w:t>decreased by 0.1</w:t>
      </w:r>
      <w:r w:rsidR="00224843">
        <w:t>5</w:t>
      </w:r>
      <w:r w:rsidR="00152ADC">
        <w:t>% from 2025/26</w:t>
      </w:r>
      <w:r w:rsidRPr="00B17E4D">
        <w:t>.</w:t>
      </w:r>
    </w:p>
    <w:p w14:paraId="361A4C69" w14:textId="6784D3EF" w:rsidR="00A50821" w:rsidRPr="00DC08C3" w:rsidRDefault="00A50821" w:rsidP="00683E85">
      <w:pPr>
        <w:jc w:val="both"/>
      </w:pPr>
      <w:r w:rsidRPr="00DC08C3">
        <w:t>The normal distribution and the frequency</w:t>
      </w:r>
      <w:r>
        <w:t xml:space="preserve"> </w:t>
      </w:r>
      <w:r w:rsidRPr="00DC08C3">
        <w:t xml:space="preserve">distribution </w:t>
      </w:r>
      <w:r>
        <w:t xml:space="preserve">are shown </w:t>
      </w:r>
      <w:r w:rsidRPr="00DC08C3">
        <w:t>below</w:t>
      </w:r>
      <w:r w:rsidR="00683E85">
        <w:t xml:space="preserve"> in Figure 1 and Figure 2 respectively</w:t>
      </w:r>
      <w:r>
        <w:t>.</w:t>
      </w:r>
    </w:p>
    <w:p w14:paraId="29F226AC" w14:textId="7465AB7F" w:rsidR="00A50821" w:rsidRDefault="00A50821" w:rsidP="00A50821">
      <w:pPr>
        <w:pStyle w:val="EGStyleGuide-BoldBody"/>
        <w:jc w:val="center"/>
        <w:rPr>
          <w:rStyle w:val="CERBODYCharChar"/>
          <w:rFonts w:eastAsiaTheme="minorEastAsia"/>
          <w:b w:val="0"/>
        </w:rPr>
      </w:pPr>
    </w:p>
    <w:p w14:paraId="13D09C9B" w14:textId="29EE9EE5" w:rsidR="009A4395" w:rsidRDefault="009A4395" w:rsidP="00A50821">
      <w:pPr>
        <w:spacing w:before="240" w:after="200"/>
        <w:jc w:val="center"/>
        <w:rPr>
          <w:b/>
          <w:bCs/>
          <w:sz w:val="18"/>
          <w:szCs w:val="18"/>
          <w:lang w:val="en-GB"/>
        </w:rPr>
      </w:pPr>
      <w:bookmarkStart w:id="2" w:name="_Ref355865022"/>
      <w:r>
        <w:rPr>
          <w:noProof/>
        </w:rPr>
        <w:drawing>
          <wp:inline distT="0" distB="0" distL="0" distR="0" wp14:anchorId="42527515" wp14:editId="3082DA2E">
            <wp:extent cx="6120130" cy="3144520"/>
            <wp:effectExtent l="0" t="0" r="13970" b="17780"/>
            <wp:docPr id="322550490" name="Chart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9C255BF" w14:textId="2BF55AB9" w:rsidR="00A50821" w:rsidRDefault="00A50821" w:rsidP="00A50821">
      <w:pPr>
        <w:spacing w:before="240" w:after="200"/>
        <w:jc w:val="center"/>
        <w:rPr>
          <w:b/>
          <w:bCs/>
          <w:sz w:val="18"/>
          <w:szCs w:val="18"/>
          <w:lang w:val="en-GB"/>
        </w:rPr>
      </w:pPr>
      <w:r w:rsidRPr="00D7223E">
        <w:rPr>
          <w:b/>
          <w:bCs/>
          <w:sz w:val="18"/>
          <w:szCs w:val="18"/>
          <w:lang w:val="en-GB"/>
        </w:rPr>
        <w:t xml:space="preserve">Figure </w:t>
      </w:r>
      <w:r w:rsidRPr="00D7223E">
        <w:rPr>
          <w:b/>
          <w:bCs/>
          <w:sz w:val="18"/>
          <w:szCs w:val="18"/>
          <w:lang w:val="en-GB"/>
        </w:rPr>
        <w:fldChar w:fldCharType="begin"/>
      </w:r>
      <w:r w:rsidRPr="00D7223E">
        <w:rPr>
          <w:b/>
          <w:bCs/>
          <w:sz w:val="18"/>
          <w:szCs w:val="18"/>
          <w:lang w:val="en-GB"/>
        </w:rPr>
        <w:instrText xml:space="preserve"> SEQ Figure \* ARABIC </w:instrText>
      </w:r>
      <w:r w:rsidRPr="00D7223E">
        <w:rPr>
          <w:b/>
          <w:bCs/>
          <w:sz w:val="18"/>
          <w:szCs w:val="18"/>
          <w:lang w:val="en-GB"/>
        </w:rPr>
        <w:fldChar w:fldCharType="separate"/>
      </w:r>
      <w:r w:rsidR="009B7C81">
        <w:rPr>
          <w:b/>
          <w:bCs/>
          <w:noProof/>
          <w:sz w:val="18"/>
          <w:szCs w:val="18"/>
          <w:lang w:val="en-GB"/>
        </w:rPr>
        <w:t>1</w:t>
      </w:r>
      <w:r w:rsidRPr="00D7223E">
        <w:rPr>
          <w:b/>
          <w:bCs/>
          <w:sz w:val="18"/>
          <w:szCs w:val="18"/>
          <w:lang w:val="en-GB"/>
        </w:rPr>
        <w:fldChar w:fldCharType="end"/>
      </w:r>
      <w:bookmarkEnd w:id="2"/>
      <w:r w:rsidRPr="00D7223E">
        <w:rPr>
          <w:b/>
          <w:bCs/>
          <w:sz w:val="18"/>
          <w:szCs w:val="18"/>
          <w:lang w:val="en-GB"/>
        </w:rPr>
        <w:t xml:space="preserve"> – Normal Distribut</w:t>
      </w:r>
      <w:r>
        <w:rPr>
          <w:b/>
          <w:bCs/>
          <w:sz w:val="18"/>
          <w:szCs w:val="18"/>
          <w:lang w:val="en-GB"/>
        </w:rPr>
        <w:t xml:space="preserve">ion of changes in TLAFs from </w:t>
      </w:r>
      <w:r w:rsidR="00336CB0">
        <w:rPr>
          <w:b/>
          <w:bCs/>
          <w:sz w:val="18"/>
          <w:szCs w:val="18"/>
          <w:lang w:val="en-GB"/>
        </w:rPr>
        <w:t>2</w:t>
      </w:r>
      <w:r w:rsidR="009A4395">
        <w:rPr>
          <w:b/>
          <w:bCs/>
          <w:sz w:val="18"/>
          <w:szCs w:val="18"/>
          <w:lang w:val="en-GB"/>
        </w:rPr>
        <w:t>025/26 to 2026/27</w:t>
      </w:r>
    </w:p>
    <w:p w14:paraId="3F60623E" w14:textId="77777777" w:rsidR="00A50821" w:rsidRDefault="00A50821" w:rsidP="00A50821">
      <w:pPr>
        <w:spacing w:before="240" w:after="200"/>
        <w:jc w:val="center"/>
        <w:rPr>
          <w:b/>
          <w:bCs/>
          <w:sz w:val="18"/>
          <w:szCs w:val="18"/>
          <w:lang w:val="en-GB"/>
        </w:rPr>
      </w:pPr>
    </w:p>
    <w:p w14:paraId="6FA5C6E7" w14:textId="77777777" w:rsidR="00A50821" w:rsidRDefault="00A50821" w:rsidP="00A50821">
      <w:pPr>
        <w:spacing w:before="240" w:after="200"/>
        <w:jc w:val="center"/>
        <w:rPr>
          <w:b/>
          <w:bCs/>
          <w:sz w:val="18"/>
          <w:szCs w:val="18"/>
          <w:lang w:val="en-GB"/>
        </w:rPr>
      </w:pPr>
    </w:p>
    <w:p w14:paraId="45CC78B7" w14:textId="045DA8FF" w:rsidR="00A50821" w:rsidRDefault="00A50821" w:rsidP="00A50821">
      <w:pPr>
        <w:spacing w:before="240" w:after="200"/>
        <w:jc w:val="center"/>
        <w:rPr>
          <w:b/>
          <w:bCs/>
          <w:sz w:val="18"/>
          <w:szCs w:val="18"/>
          <w:lang w:val="en-GB"/>
        </w:rPr>
      </w:pPr>
    </w:p>
    <w:p w14:paraId="3632C0F4" w14:textId="0E3E13DE" w:rsidR="00336CB0" w:rsidRDefault="00336CB0" w:rsidP="00A50821">
      <w:pPr>
        <w:spacing w:before="240" w:after="200"/>
        <w:jc w:val="center"/>
        <w:rPr>
          <w:b/>
          <w:bCs/>
          <w:sz w:val="18"/>
          <w:szCs w:val="18"/>
          <w:lang w:val="en-GB"/>
        </w:rPr>
      </w:pPr>
    </w:p>
    <w:p w14:paraId="13746C03" w14:textId="09B9C66D" w:rsidR="009A4395" w:rsidRDefault="009A4395" w:rsidP="00683E85">
      <w:pPr>
        <w:jc w:val="center"/>
        <w:rPr>
          <w:b/>
          <w:bCs/>
          <w:sz w:val="18"/>
          <w:szCs w:val="18"/>
          <w:lang w:val="en-GB"/>
        </w:rPr>
      </w:pPr>
      <w:r>
        <w:rPr>
          <w:noProof/>
        </w:rPr>
        <w:lastRenderedPageBreak/>
        <w:drawing>
          <wp:inline distT="0" distB="0" distL="0" distR="0" wp14:anchorId="36FDF1FB" wp14:editId="26F8DC2C">
            <wp:extent cx="6120130" cy="3279140"/>
            <wp:effectExtent l="0" t="0" r="13970" b="16510"/>
            <wp:docPr id="697250610" name="Chart 1">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F1E81DD" w14:textId="7DE5DF2A" w:rsidR="00336CB0" w:rsidRDefault="00A50821" w:rsidP="00683E85">
      <w:pPr>
        <w:jc w:val="center"/>
        <w:rPr>
          <w:b/>
          <w:bCs/>
          <w:sz w:val="18"/>
          <w:szCs w:val="18"/>
          <w:lang w:val="en-GB"/>
        </w:rPr>
      </w:pPr>
      <w:r w:rsidRPr="00D7223E">
        <w:rPr>
          <w:b/>
          <w:bCs/>
          <w:sz w:val="18"/>
          <w:szCs w:val="18"/>
          <w:lang w:val="en-GB"/>
        </w:rPr>
        <w:t xml:space="preserve">Figure </w:t>
      </w:r>
      <w:r w:rsidRPr="00D7223E">
        <w:rPr>
          <w:b/>
          <w:bCs/>
          <w:sz w:val="18"/>
          <w:szCs w:val="18"/>
          <w:lang w:val="en-GB"/>
        </w:rPr>
        <w:fldChar w:fldCharType="begin"/>
      </w:r>
      <w:r w:rsidRPr="00D7223E">
        <w:rPr>
          <w:b/>
          <w:bCs/>
          <w:sz w:val="18"/>
          <w:szCs w:val="18"/>
          <w:lang w:val="en-GB"/>
        </w:rPr>
        <w:instrText xml:space="preserve"> SEQ Figure \* ARABIC </w:instrText>
      </w:r>
      <w:r w:rsidRPr="00D7223E">
        <w:rPr>
          <w:b/>
          <w:bCs/>
          <w:sz w:val="18"/>
          <w:szCs w:val="18"/>
          <w:lang w:val="en-GB"/>
        </w:rPr>
        <w:fldChar w:fldCharType="separate"/>
      </w:r>
      <w:r w:rsidR="009B7C81">
        <w:rPr>
          <w:b/>
          <w:bCs/>
          <w:noProof/>
          <w:sz w:val="18"/>
          <w:szCs w:val="18"/>
          <w:lang w:val="en-GB"/>
        </w:rPr>
        <w:t>2</w:t>
      </w:r>
      <w:r w:rsidRPr="00D7223E">
        <w:rPr>
          <w:b/>
          <w:bCs/>
          <w:sz w:val="18"/>
          <w:szCs w:val="18"/>
          <w:lang w:val="en-GB"/>
        </w:rPr>
        <w:fldChar w:fldCharType="end"/>
      </w:r>
      <w:r w:rsidRPr="00D7223E">
        <w:rPr>
          <w:b/>
          <w:bCs/>
          <w:sz w:val="18"/>
          <w:szCs w:val="18"/>
          <w:lang w:val="en-GB"/>
        </w:rPr>
        <w:t xml:space="preserve"> – Frequency Distribution of changes in TLAFs </w:t>
      </w:r>
      <w:r w:rsidR="00336CB0">
        <w:rPr>
          <w:b/>
          <w:bCs/>
          <w:sz w:val="18"/>
          <w:szCs w:val="18"/>
          <w:lang w:val="en-GB"/>
        </w:rPr>
        <w:t xml:space="preserve">from </w:t>
      </w:r>
      <w:r w:rsidR="009A4395">
        <w:rPr>
          <w:b/>
          <w:bCs/>
          <w:sz w:val="18"/>
          <w:szCs w:val="18"/>
          <w:lang w:val="en-GB"/>
        </w:rPr>
        <w:t>2025/26 to 2026/27</w:t>
      </w:r>
    </w:p>
    <w:p w14:paraId="72E08B4E" w14:textId="77777777" w:rsidR="00683E85" w:rsidRDefault="00683E85" w:rsidP="00683E85">
      <w:pPr>
        <w:jc w:val="center"/>
        <w:rPr>
          <w:rFonts w:ascii="Arial" w:hAnsi="Arial" w:cs="Arial"/>
          <w:b/>
          <w:bCs/>
          <w:color w:val="157C85"/>
          <w:sz w:val="32"/>
          <w:szCs w:val="32"/>
        </w:rPr>
      </w:pPr>
    </w:p>
    <w:p w14:paraId="016A282E" w14:textId="77777777" w:rsidR="008C2A68" w:rsidRDefault="008C2A68" w:rsidP="00683E85">
      <w:pPr>
        <w:jc w:val="center"/>
        <w:rPr>
          <w:rFonts w:ascii="Arial" w:hAnsi="Arial" w:cs="Arial"/>
          <w:b/>
          <w:bCs/>
          <w:color w:val="157C85"/>
          <w:sz w:val="32"/>
          <w:szCs w:val="32"/>
        </w:rPr>
      </w:pPr>
    </w:p>
    <w:p w14:paraId="4B0329F8" w14:textId="77777777" w:rsidR="008C2A68" w:rsidRDefault="008C2A68" w:rsidP="00683E85">
      <w:pPr>
        <w:jc w:val="center"/>
        <w:rPr>
          <w:rFonts w:ascii="Arial" w:hAnsi="Arial" w:cs="Arial"/>
          <w:b/>
          <w:bCs/>
          <w:color w:val="157C85"/>
          <w:sz w:val="32"/>
          <w:szCs w:val="32"/>
        </w:rPr>
      </w:pPr>
    </w:p>
    <w:p w14:paraId="10DA1A5F" w14:textId="77777777" w:rsidR="008C2A68" w:rsidRDefault="008C2A68" w:rsidP="00683E85">
      <w:pPr>
        <w:jc w:val="center"/>
        <w:rPr>
          <w:rFonts w:ascii="Arial" w:hAnsi="Arial" w:cs="Arial"/>
          <w:b/>
          <w:bCs/>
          <w:color w:val="157C85"/>
          <w:sz w:val="32"/>
          <w:szCs w:val="32"/>
        </w:rPr>
      </w:pPr>
    </w:p>
    <w:p w14:paraId="2BF5169D" w14:textId="758C6C19" w:rsidR="008C2A68" w:rsidRDefault="008C2A68" w:rsidP="00683E85">
      <w:pPr>
        <w:jc w:val="center"/>
        <w:rPr>
          <w:rFonts w:ascii="Arial" w:hAnsi="Arial" w:cs="Arial"/>
          <w:b/>
          <w:bCs/>
          <w:color w:val="157C85"/>
          <w:sz w:val="32"/>
          <w:szCs w:val="32"/>
        </w:rPr>
      </w:pPr>
    </w:p>
    <w:p w14:paraId="4094D9E3" w14:textId="31903806" w:rsidR="008C2A68" w:rsidRDefault="008C2A68" w:rsidP="00683E85">
      <w:pPr>
        <w:jc w:val="center"/>
        <w:rPr>
          <w:rFonts w:ascii="Arial" w:hAnsi="Arial" w:cs="Arial"/>
          <w:b/>
          <w:bCs/>
          <w:color w:val="157C85"/>
          <w:sz w:val="32"/>
          <w:szCs w:val="32"/>
        </w:rPr>
      </w:pPr>
    </w:p>
    <w:p w14:paraId="5B659E6B" w14:textId="77777777" w:rsidR="008C2A68" w:rsidRDefault="008C2A68" w:rsidP="00683E85">
      <w:pPr>
        <w:jc w:val="center"/>
        <w:rPr>
          <w:rFonts w:ascii="Arial" w:hAnsi="Arial" w:cs="Arial"/>
          <w:b/>
          <w:bCs/>
          <w:color w:val="157C85"/>
          <w:sz w:val="32"/>
          <w:szCs w:val="32"/>
        </w:rPr>
      </w:pPr>
    </w:p>
    <w:p w14:paraId="11D71405" w14:textId="77777777" w:rsidR="008C2A68" w:rsidRDefault="008C2A68" w:rsidP="00683E85">
      <w:pPr>
        <w:jc w:val="center"/>
        <w:rPr>
          <w:rFonts w:ascii="Arial" w:hAnsi="Arial" w:cs="Arial"/>
          <w:b/>
          <w:bCs/>
          <w:color w:val="157C85"/>
          <w:sz w:val="32"/>
          <w:szCs w:val="32"/>
        </w:rPr>
      </w:pPr>
    </w:p>
    <w:p w14:paraId="5084A37E" w14:textId="77777777" w:rsidR="008C2A68" w:rsidRDefault="008C2A68" w:rsidP="00683E85">
      <w:pPr>
        <w:jc w:val="center"/>
        <w:rPr>
          <w:rFonts w:ascii="Arial" w:hAnsi="Arial" w:cs="Arial"/>
          <w:b/>
          <w:bCs/>
          <w:color w:val="157C85"/>
          <w:sz w:val="32"/>
          <w:szCs w:val="32"/>
        </w:rPr>
      </w:pPr>
    </w:p>
    <w:p w14:paraId="76D10A95" w14:textId="77777777" w:rsidR="008C2A68" w:rsidRDefault="008C2A68" w:rsidP="00683E85">
      <w:pPr>
        <w:jc w:val="center"/>
        <w:rPr>
          <w:rFonts w:ascii="Arial" w:hAnsi="Arial" w:cs="Arial"/>
          <w:b/>
          <w:bCs/>
          <w:color w:val="157C85"/>
          <w:sz w:val="32"/>
          <w:szCs w:val="32"/>
        </w:rPr>
      </w:pPr>
    </w:p>
    <w:p w14:paraId="01EB2BB3" w14:textId="77777777" w:rsidR="008C2A68" w:rsidRDefault="008C2A68" w:rsidP="00683E85">
      <w:pPr>
        <w:jc w:val="center"/>
        <w:rPr>
          <w:rFonts w:ascii="Arial" w:hAnsi="Arial" w:cs="Arial"/>
          <w:b/>
          <w:bCs/>
          <w:color w:val="157C85"/>
          <w:sz w:val="32"/>
          <w:szCs w:val="32"/>
        </w:rPr>
      </w:pPr>
    </w:p>
    <w:p w14:paraId="09352D49" w14:textId="77777777" w:rsidR="008C2A68" w:rsidRDefault="008C2A68" w:rsidP="00683E85">
      <w:pPr>
        <w:jc w:val="center"/>
        <w:rPr>
          <w:rFonts w:ascii="Arial" w:hAnsi="Arial" w:cs="Arial"/>
          <w:b/>
          <w:bCs/>
          <w:color w:val="157C85"/>
          <w:sz w:val="32"/>
          <w:szCs w:val="32"/>
        </w:rPr>
      </w:pPr>
    </w:p>
    <w:p w14:paraId="69A9197C" w14:textId="77777777" w:rsidR="008C2A68" w:rsidRDefault="008C2A68" w:rsidP="00683E85">
      <w:pPr>
        <w:jc w:val="center"/>
        <w:rPr>
          <w:rFonts w:ascii="Arial" w:hAnsi="Arial" w:cs="Arial"/>
          <w:b/>
          <w:bCs/>
          <w:color w:val="157C85"/>
          <w:sz w:val="32"/>
          <w:szCs w:val="32"/>
        </w:rPr>
      </w:pPr>
    </w:p>
    <w:p w14:paraId="33191769" w14:textId="77777777" w:rsidR="008C2A68" w:rsidRPr="00683E85" w:rsidRDefault="008C2A68" w:rsidP="00683E85">
      <w:pPr>
        <w:jc w:val="center"/>
        <w:rPr>
          <w:rFonts w:ascii="Arial" w:hAnsi="Arial" w:cs="Arial"/>
          <w:b/>
          <w:bCs/>
          <w:color w:val="157C85"/>
          <w:sz w:val="32"/>
          <w:szCs w:val="32"/>
        </w:rPr>
      </w:pPr>
    </w:p>
    <w:p w14:paraId="1BFC0BB1" w14:textId="49ABCAC1" w:rsidR="00A50821" w:rsidRDefault="00A50821" w:rsidP="00A50821">
      <w:pPr>
        <w:pStyle w:val="Heading1"/>
      </w:pPr>
      <w:bookmarkStart w:id="3" w:name="_Toc137805331"/>
      <w:r>
        <w:lastRenderedPageBreak/>
        <w:t>TLAF Analysis - Regional</w:t>
      </w:r>
      <w:bookmarkEnd w:id="3"/>
    </w:p>
    <w:p w14:paraId="20CEEEC6" w14:textId="721D34D1" w:rsidR="008C2A68" w:rsidRDefault="007B3EB5" w:rsidP="008C2A68">
      <w:r>
        <w:t>Figure 3 shows an all-island overview of the TLAFs for 202</w:t>
      </w:r>
      <w:r w:rsidR="00C02D23">
        <w:t>6/27</w:t>
      </w:r>
      <w:r>
        <w:t>, indicating the locational range. Green signifies nodes with high TLAFs, while red signifies nodes with lower TLAFs. The TLAFs on the west tend to be lower than those on the east. This shows that the TLAF model is providing a valid signal</w:t>
      </w:r>
      <w:r w:rsidR="008C2A68" w:rsidRPr="00B17E4D">
        <w:t>, as it aligns with the expectation that generators contributing more to transmission losses due to their location should have a correspondingly lower TLAF.</w:t>
      </w:r>
    </w:p>
    <w:p w14:paraId="0DB0FA17" w14:textId="14ACBA5F" w:rsidR="0087075A" w:rsidRDefault="00F0596B" w:rsidP="008C2A68">
      <w:r>
        <w:rPr>
          <w:noProof/>
        </w:rPr>
        <mc:AlternateContent>
          <mc:Choice Requires="wps">
            <w:drawing>
              <wp:anchor distT="0" distB="0" distL="114300" distR="114300" simplePos="0" relativeHeight="251676672" behindDoc="0" locked="0" layoutInCell="1" allowOverlap="1" wp14:anchorId="11324689" wp14:editId="0097170E">
                <wp:simplePos x="0" y="0"/>
                <wp:positionH relativeFrom="column">
                  <wp:posOffset>3381646</wp:posOffset>
                </wp:positionH>
                <wp:positionV relativeFrom="paragraph">
                  <wp:posOffset>3885079</wp:posOffset>
                </wp:positionV>
                <wp:extent cx="271979" cy="130081"/>
                <wp:effectExtent l="0" t="0" r="0" b="0"/>
                <wp:wrapNone/>
                <wp:docPr id="151741592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TextEdit="1"/>
                      </wps:cNvSpPr>
                      <wps:spPr bwMode="auto">
                        <a:xfrm>
                          <a:off x="0" y="0"/>
                          <a:ext cx="271979" cy="130081"/>
                        </a:xfrm>
                        <a:prstGeom prst="rect">
                          <a:avLst/>
                        </a:prstGeom>
                        <a:solidFill>
                          <a:srgbClr val="FFFF00"/>
                        </a:solidFill>
                        <a:ln w="9525">
                          <a:solidFill>
                            <a:srgbClr val="000000"/>
                          </a:solidFill>
                          <a:miter lim="800000"/>
                          <a:headEnd/>
                          <a:tailEnd/>
                        </a:ln>
                      </wps:spPr>
                      <wps:txbx>
                        <w:txbxContent>
                          <w:p w14:paraId="232DE6C8" w14:textId="77777777" w:rsidR="00F0596B" w:rsidRDefault="00F0596B" w:rsidP="00F0596B">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a:graphicData>
                </a:graphic>
              </wp:anchor>
            </w:drawing>
          </mc:Choice>
          <mc:Fallback>
            <w:pict>
              <v:shapetype w14:anchorId="11324689" id="_x0000_t202" coordsize="21600,21600" o:spt="202" path="m,l,21600r21600,l21600,xe">
                <v:stroke joinstyle="miter"/>
                <v:path gradientshapeok="t" o:connecttype="rect"/>
              </v:shapetype>
              <v:shape id="Text Box 35" o:spid="_x0000_s1026" type="#_x0000_t202" style="position:absolute;margin-left:266.25pt;margin-top:305.9pt;width:21.4pt;height:10.2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" fillcolor="yellow">
                <o:lock v:ext="edit" text="t"/>
                <v:textbox inset="2.16pt,1.8pt,2.16pt,1.8pt">
                  <w:txbxContent>
                    <w:p w14:paraId="232DE6C8" w14:textId="77777777" w:rsidR="00F0596B" w:rsidRDefault="00F0596B" w:rsidP="00F0596B">
                      <w:pPr>
                        <w:jc w:val="center"/>
                        <w:textAlignment w:val="baseline"/>
                        <w:rPr>
                          <w:rFonts w:ascii="Arial" w:hAnsi="Arial" w:cs="Arial"/>
                          <w:b/>
                          <w:bCs/>
                          <w:color w:val="000000" w:themeColor="text1"/>
                          <w:sz w:val="16"/>
                          <w:szCs w:val="16"/>
                          <w:lang w:val="en-US"/>
                        </w:rPr>
                      </w:pPr>
                    </w:p>
                  </w:txbxContent>
                </v:textbox>
              </v:shape>
            </w:pict>
          </mc:Fallback>
        </mc:AlternateContent>
      </w:r>
      <w:r w:rsidR="00996E98">
        <w:rPr>
          <w:noProof/>
        </w:rPr>
        <w:drawing>
          <wp:anchor distT="0" distB="0" distL="114300" distR="114300" simplePos="0" relativeHeight="251670528" behindDoc="0" locked="0" layoutInCell="1" allowOverlap="1" wp14:anchorId="40B8ECB7" wp14:editId="7A4BB9BE">
            <wp:simplePos x="0" y="0"/>
            <wp:positionH relativeFrom="margin">
              <wp:posOffset>4513580</wp:posOffset>
            </wp:positionH>
            <wp:positionV relativeFrom="paragraph">
              <wp:posOffset>2251710</wp:posOffset>
            </wp:positionV>
            <wp:extent cx="1238885" cy="828675"/>
            <wp:effectExtent l="0" t="0" r="0" b="9525"/>
            <wp:wrapThrough wrapText="bothSides">
              <wp:wrapPolygon edited="0">
                <wp:start x="0" y="0"/>
                <wp:lineTo x="0" y="21352"/>
                <wp:lineTo x="21257" y="21352"/>
                <wp:lineTo x="21257" y="0"/>
                <wp:lineTo x="0" y="0"/>
              </wp:wrapPolygon>
            </wp:wrapThrough>
            <wp:docPr id="1480291130" name="Picture 1" descr="A comparison of a number of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291130" name="Picture 1" descr="A comparison of a number of colors&#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38885" cy="828675"/>
                    </a:xfrm>
                    <a:prstGeom prst="rect">
                      <a:avLst/>
                    </a:prstGeom>
                  </pic:spPr>
                </pic:pic>
              </a:graphicData>
            </a:graphic>
            <wp14:sizeRelH relativeFrom="page">
              <wp14:pctWidth>0</wp14:pctWidth>
            </wp14:sizeRelH>
            <wp14:sizeRelV relativeFrom="page">
              <wp14:pctHeight>0</wp14:pctHeight>
            </wp14:sizeRelV>
          </wp:anchor>
        </w:drawing>
      </w:r>
      <w:r w:rsidR="00B55A67">
        <w:rPr>
          <w:noProof/>
        </w:rPr>
        <w:t xml:space="preserve"> </w:t>
      </w:r>
      <w:r w:rsidR="00996E98">
        <w:rPr>
          <w:noProof/>
        </w:rPr>
        <mc:AlternateContent>
          <mc:Choice Requires="wpg">
            <w:drawing>
              <wp:inline distT="0" distB="0" distL="0" distR="0" wp14:anchorId="49FB7CFD" wp14:editId="2443359E">
                <wp:extent cx="4298950" cy="5867400"/>
                <wp:effectExtent l="19050" t="19050" r="25400" b="19050"/>
                <wp:docPr id="146" name="Group 145">
                  <a:extLst xmlns:a="http://schemas.openxmlformats.org/drawingml/2006/main">
                    <a:ext uri="{FF2B5EF4-FFF2-40B4-BE49-F238E27FC236}">
                      <a16:creationId xmlns:a16="http://schemas.microsoft.com/office/drawing/2014/main" id="{F331AA8B-C0E8-7B42-C76C-9B94C6647259}"/>
                    </a:ext>
                  </a:extLst>
                </wp:docPr>
                <wp:cNvGraphicFramePr/>
                <a:graphic xmlns:a="http://schemas.openxmlformats.org/drawingml/2006/main">
                  <a:graphicData uri="http://schemas.microsoft.com/office/word/2010/wordprocessingGroup">
                    <wpg:wgp>
                      <wpg:cNvGrpSpPr/>
                      <wpg:grpSpPr>
                        <a:xfrm>
                          <a:off x="0" y="0"/>
                          <a:ext cx="4298950" cy="5867400"/>
                          <a:chOff x="0" y="1891"/>
                          <a:chExt cx="7058070" cy="9667592"/>
                        </a:xfrm>
                      </wpg:grpSpPr>
                      <pic:pic xmlns:pic="http://schemas.openxmlformats.org/drawingml/2006/picture">
                        <pic:nvPicPr>
                          <pic:cNvPr id="2086441152" name="Picture 2086441152">
                            <a:extLst>
                              <a:ext uri="{FF2B5EF4-FFF2-40B4-BE49-F238E27FC236}">
                                <a16:creationId xmlns:a16="http://schemas.microsoft.com/office/drawing/2014/main" id="{00000000-0008-0000-0900-000003000000}"/>
                              </a:ext>
                            </a:extLst>
                          </pic:cNvPr>
                          <pic:cNvPicPr/>
                        </pic:nvPicPr>
                        <pic:blipFill>
                          <a:blip r:embed="rId16" cstate="print"/>
                          <a:srcRect/>
                          <a:stretch>
                            <a:fillRect/>
                          </a:stretch>
                        </pic:blipFill>
                        <pic:spPr bwMode="auto">
                          <a:xfrm>
                            <a:off x="0" y="1891"/>
                            <a:ext cx="7058070" cy="9667592"/>
                          </a:xfrm>
                          <a:prstGeom prst="rect">
                            <a:avLst/>
                          </a:prstGeom>
                          <a:solidFill>
                            <a:srgbClr val="92D050"/>
                          </a:solidFill>
                          <a:ln w="9525">
                            <a:solidFill>
                              <a:srgbClr val="000000"/>
                            </a:solidFill>
                            <a:miter lim="800000"/>
                            <a:headEnd/>
                            <a:tailEnd/>
                          </a:ln>
                        </pic:spPr>
                      </pic:pic>
                      <wps:wsp>
                        <wps:cNvPr id="272361385" name="Text Box 2">
                          <a:extLst>
                            <a:ext uri="{FF2B5EF4-FFF2-40B4-BE49-F238E27FC236}">
                              <a16:creationId xmlns:a16="http://schemas.microsoft.com/office/drawing/2014/main" id="{00000000-0008-0000-0900-000004000000}"/>
                            </a:ext>
                          </a:extLst>
                        </wps:cNvPr>
                        <wps:cNvSpPr txBox="1">
                          <a:spLocks noChangeArrowheads="1" noTextEdit="1"/>
                        </wps:cNvSpPr>
                        <wps:spPr bwMode="auto">
                          <a:xfrm>
                            <a:off x="2398717" y="5543069"/>
                            <a:ext cx="431384" cy="210800"/>
                          </a:xfrm>
                          <a:prstGeom prst="rect">
                            <a:avLst/>
                          </a:prstGeom>
                          <a:solidFill>
                            <a:srgbClr val="FFFFC9"/>
                          </a:solidFill>
                          <a:ln w="9525">
                            <a:solidFill>
                              <a:srgbClr val="000000"/>
                            </a:solidFill>
                            <a:miter lim="800000"/>
                            <a:headEnd/>
                            <a:tailEnd/>
                          </a:ln>
                        </wps:spPr>
                        <wps:txbx>
                          <w:txbxContent>
                            <w:p w14:paraId="72819B1D" w14:textId="17BCEB51"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218824865" name="Text Box 3">
                          <a:extLst>
                            <a:ext uri="{FF2B5EF4-FFF2-40B4-BE49-F238E27FC236}">
                              <a16:creationId xmlns:a16="http://schemas.microsoft.com/office/drawing/2014/main" id="{00000000-0008-0000-0900-000005000000}"/>
                            </a:ext>
                          </a:extLst>
                        </wps:cNvPr>
                        <wps:cNvSpPr txBox="1">
                          <a:spLocks noChangeArrowheads="1" noTextEdit="1"/>
                        </wps:cNvSpPr>
                        <wps:spPr bwMode="auto">
                          <a:xfrm>
                            <a:off x="994683" y="6275949"/>
                            <a:ext cx="443355" cy="213302"/>
                          </a:xfrm>
                          <a:prstGeom prst="rect">
                            <a:avLst/>
                          </a:prstGeom>
                          <a:solidFill>
                            <a:srgbClr val="FFFF00"/>
                          </a:solidFill>
                          <a:ln w="9525">
                            <a:solidFill>
                              <a:srgbClr val="000000"/>
                            </a:solidFill>
                            <a:miter lim="800000"/>
                            <a:headEnd/>
                            <a:tailEnd/>
                          </a:ln>
                        </wps:spPr>
                        <wps:txbx>
                          <w:txbxContent>
                            <w:p w14:paraId="71289C32" w14:textId="57B682C9"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745732717" name="Text Box 4">
                          <a:extLst>
                            <a:ext uri="{FF2B5EF4-FFF2-40B4-BE49-F238E27FC236}">
                              <a16:creationId xmlns:a16="http://schemas.microsoft.com/office/drawing/2014/main" id="{00000000-0008-0000-0900-000006000000}"/>
                            </a:ext>
                          </a:extLst>
                        </wps:cNvPr>
                        <wps:cNvSpPr txBox="1">
                          <a:spLocks noChangeArrowheads="1" noTextEdit="1"/>
                        </wps:cNvSpPr>
                        <wps:spPr bwMode="auto">
                          <a:xfrm>
                            <a:off x="1442533" y="6954666"/>
                            <a:ext cx="422685" cy="236390"/>
                          </a:xfrm>
                          <a:prstGeom prst="rect">
                            <a:avLst/>
                          </a:prstGeom>
                          <a:solidFill>
                            <a:srgbClr val="F79646"/>
                          </a:solidFill>
                          <a:ln w="9525">
                            <a:solidFill>
                              <a:srgbClr val="000000"/>
                            </a:solidFill>
                            <a:miter lim="800000"/>
                            <a:headEnd/>
                            <a:tailEnd/>
                          </a:ln>
                        </wps:spPr>
                        <wps:txbx>
                          <w:txbxContent>
                            <w:p w14:paraId="3DFD2353" w14:textId="0FC44538"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1357167286" name="Text Box 8">
                          <a:extLst>
                            <a:ext uri="{FF2B5EF4-FFF2-40B4-BE49-F238E27FC236}">
                              <a16:creationId xmlns:a16="http://schemas.microsoft.com/office/drawing/2014/main" id="{00000000-0008-0000-0900-000007000000}"/>
                            </a:ext>
                          </a:extLst>
                        </wps:cNvPr>
                        <wps:cNvSpPr txBox="1">
                          <a:spLocks noChangeArrowheads="1" noTextEdit="1"/>
                        </wps:cNvSpPr>
                        <wps:spPr bwMode="auto">
                          <a:xfrm>
                            <a:off x="2773733" y="7086220"/>
                            <a:ext cx="429551" cy="231936"/>
                          </a:xfrm>
                          <a:prstGeom prst="rect">
                            <a:avLst/>
                          </a:prstGeom>
                          <a:solidFill>
                            <a:srgbClr val="FF0000"/>
                          </a:solidFill>
                          <a:ln w="9525">
                            <a:solidFill>
                              <a:srgbClr val="000000"/>
                            </a:solidFill>
                            <a:miter lim="800000"/>
                            <a:headEnd/>
                            <a:tailEnd/>
                          </a:ln>
                        </wps:spPr>
                        <wps:txbx>
                          <w:txbxContent>
                            <w:p w14:paraId="3340F60E" w14:textId="501ADBB9"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219427961" name="Text Box 9">
                          <a:extLst>
                            <a:ext uri="{FF2B5EF4-FFF2-40B4-BE49-F238E27FC236}">
                              <a16:creationId xmlns:a16="http://schemas.microsoft.com/office/drawing/2014/main" id="{00000000-0008-0000-0900-000008000000}"/>
                            </a:ext>
                          </a:extLst>
                        </wps:cNvPr>
                        <wps:cNvSpPr txBox="1">
                          <a:spLocks noChangeArrowheads="1" noTextEdit="1"/>
                        </wps:cNvSpPr>
                        <wps:spPr bwMode="auto">
                          <a:xfrm>
                            <a:off x="5098175" y="3899750"/>
                            <a:ext cx="429037" cy="224848"/>
                          </a:xfrm>
                          <a:prstGeom prst="rect">
                            <a:avLst/>
                          </a:prstGeom>
                          <a:solidFill>
                            <a:srgbClr val="00B050"/>
                          </a:solidFill>
                          <a:ln w="9525">
                            <a:solidFill>
                              <a:srgbClr val="000000"/>
                            </a:solidFill>
                            <a:miter lim="800000"/>
                            <a:headEnd/>
                            <a:tailEnd/>
                          </a:ln>
                        </wps:spPr>
                        <wps:txbx>
                          <w:txbxContent>
                            <w:p w14:paraId="5E2C34D3" w14:textId="5B7703CA"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875417933" name="Text Box 10">
                          <a:extLst>
                            <a:ext uri="{FF2B5EF4-FFF2-40B4-BE49-F238E27FC236}">
                              <a16:creationId xmlns:a16="http://schemas.microsoft.com/office/drawing/2014/main" id="{00000000-0008-0000-0900-000009000000}"/>
                            </a:ext>
                          </a:extLst>
                        </wps:cNvPr>
                        <wps:cNvSpPr txBox="1">
                          <a:spLocks noChangeArrowheads="1" noTextEdit="1"/>
                        </wps:cNvSpPr>
                        <wps:spPr bwMode="auto">
                          <a:xfrm>
                            <a:off x="2097539" y="4200371"/>
                            <a:ext cx="427292" cy="241126"/>
                          </a:xfrm>
                          <a:prstGeom prst="rect">
                            <a:avLst/>
                          </a:prstGeom>
                          <a:solidFill>
                            <a:srgbClr val="CAE8AA"/>
                          </a:solidFill>
                          <a:ln w="9525">
                            <a:solidFill>
                              <a:srgbClr val="000000"/>
                            </a:solidFill>
                            <a:miter lim="800000"/>
                            <a:headEnd/>
                            <a:tailEnd/>
                          </a:ln>
                        </wps:spPr>
                        <wps:txbx>
                          <w:txbxContent>
                            <w:p w14:paraId="60F37644" w14:textId="35BC6F88"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235417398" name="Text Box 11">
                          <a:extLst>
                            <a:ext uri="{FF2B5EF4-FFF2-40B4-BE49-F238E27FC236}">
                              <a16:creationId xmlns:a16="http://schemas.microsoft.com/office/drawing/2014/main" id="{00000000-0008-0000-0900-00000A000000}"/>
                            </a:ext>
                          </a:extLst>
                        </wps:cNvPr>
                        <wps:cNvSpPr txBox="1">
                          <a:spLocks noChangeArrowheads="1" noTextEdit="1"/>
                        </wps:cNvSpPr>
                        <wps:spPr bwMode="auto">
                          <a:xfrm>
                            <a:off x="2639592" y="4437789"/>
                            <a:ext cx="429336" cy="213964"/>
                          </a:xfrm>
                          <a:prstGeom prst="rect">
                            <a:avLst/>
                          </a:prstGeom>
                          <a:solidFill>
                            <a:srgbClr val="CAE8AA"/>
                          </a:solidFill>
                          <a:ln w="9525">
                            <a:solidFill>
                              <a:srgbClr val="000000"/>
                            </a:solidFill>
                            <a:miter lim="800000"/>
                            <a:headEnd/>
                            <a:tailEnd/>
                          </a:ln>
                        </wps:spPr>
                        <wps:txbx>
                          <w:txbxContent>
                            <w:p w14:paraId="770CF2F4" w14:textId="190F7213"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724948" name="Text Box 12">
                          <a:extLst>
                            <a:ext uri="{FF2B5EF4-FFF2-40B4-BE49-F238E27FC236}">
                              <a16:creationId xmlns:a16="http://schemas.microsoft.com/office/drawing/2014/main" id="{00000000-0008-0000-0900-00000B000000}"/>
                            </a:ext>
                          </a:extLst>
                        </wps:cNvPr>
                        <wps:cNvSpPr txBox="1">
                          <a:spLocks noChangeArrowheads="1" noTextEdit="1"/>
                        </wps:cNvSpPr>
                        <wps:spPr bwMode="auto">
                          <a:xfrm>
                            <a:off x="1365655" y="5458972"/>
                            <a:ext cx="429219" cy="220920"/>
                          </a:xfrm>
                          <a:prstGeom prst="rect">
                            <a:avLst/>
                          </a:prstGeom>
                          <a:solidFill>
                            <a:srgbClr val="CAE8AA"/>
                          </a:solidFill>
                          <a:ln w="9525">
                            <a:solidFill>
                              <a:srgbClr val="000000"/>
                            </a:solidFill>
                            <a:miter lim="800000"/>
                            <a:headEnd/>
                            <a:tailEnd/>
                          </a:ln>
                        </wps:spPr>
                        <wps:txbx>
                          <w:txbxContent>
                            <w:p w14:paraId="46D17C31" w14:textId="459C3827"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1154511313" name="Text Box 13">
                          <a:extLst>
                            <a:ext uri="{FF2B5EF4-FFF2-40B4-BE49-F238E27FC236}">
                              <a16:creationId xmlns:a16="http://schemas.microsoft.com/office/drawing/2014/main" id="{00000000-0008-0000-0900-00000C000000}"/>
                            </a:ext>
                          </a:extLst>
                        </wps:cNvPr>
                        <wps:cNvSpPr txBox="1">
                          <a:spLocks noChangeArrowheads="1" noTextEdit="1"/>
                        </wps:cNvSpPr>
                        <wps:spPr bwMode="auto">
                          <a:xfrm>
                            <a:off x="4459765" y="6228750"/>
                            <a:ext cx="447341" cy="222428"/>
                          </a:xfrm>
                          <a:prstGeom prst="rect">
                            <a:avLst/>
                          </a:prstGeom>
                          <a:solidFill>
                            <a:srgbClr val="F79646"/>
                          </a:solidFill>
                          <a:ln w="9525">
                            <a:solidFill>
                              <a:srgbClr val="000000"/>
                            </a:solidFill>
                            <a:miter lim="800000"/>
                            <a:headEnd/>
                            <a:tailEnd/>
                          </a:ln>
                        </wps:spPr>
                        <wps:txbx>
                          <w:txbxContent>
                            <w:p w14:paraId="6D963FE3" w14:textId="1FE7E5AC"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978318059" name="Text Box 14">
                          <a:extLst>
                            <a:ext uri="{FF2B5EF4-FFF2-40B4-BE49-F238E27FC236}">
                              <a16:creationId xmlns:a16="http://schemas.microsoft.com/office/drawing/2014/main" id="{00000000-0008-0000-0900-00000D000000}"/>
                            </a:ext>
                          </a:extLst>
                        </wps:cNvPr>
                        <wps:cNvSpPr txBox="1">
                          <a:spLocks noChangeArrowheads="1" noTextEdit="1"/>
                        </wps:cNvSpPr>
                        <wps:spPr bwMode="auto">
                          <a:xfrm>
                            <a:off x="3133665" y="3390106"/>
                            <a:ext cx="451766" cy="251752"/>
                          </a:xfrm>
                          <a:prstGeom prst="rect">
                            <a:avLst/>
                          </a:prstGeom>
                          <a:solidFill>
                            <a:srgbClr val="00B050"/>
                          </a:solidFill>
                          <a:ln w="9525">
                            <a:solidFill>
                              <a:srgbClr val="000000"/>
                            </a:solidFill>
                            <a:miter lim="800000"/>
                            <a:headEnd/>
                            <a:tailEnd/>
                          </a:ln>
                        </wps:spPr>
                        <wps:txbx>
                          <w:txbxContent>
                            <w:p w14:paraId="381DCA5F" w14:textId="03B79900"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2032546598" name="Text Box 15">
                          <a:extLst>
                            <a:ext uri="{FF2B5EF4-FFF2-40B4-BE49-F238E27FC236}">
                              <a16:creationId xmlns:a16="http://schemas.microsoft.com/office/drawing/2014/main" id="{00000000-0008-0000-0900-00000E000000}"/>
                            </a:ext>
                          </a:extLst>
                        </wps:cNvPr>
                        <wps:cNvSpPr txBox="1">
                          <a:spLocks noChangeArrowheads="1" noTextEdit="1"/>
                        </wps:cNvSpPr>
                        <wps:spPr bwMode="auto">
                          <a:xfrm>
                            <a:off x="3332999" y="6068533"/>
                            <a:ext cx="427295" cy="221791"/>
                          </a:xfrm>
                          <a:prstGeom prst="rect">
                            <a:avLst/>
                          </a:prstGeom>
                          <a:solidFill>
                            <a:srgbClr val="FFFF00"/>
                          </a:solidFill>
                          <a:ln w="9525">
                            <a:solidFill>
                              <a:srgbClr val="000000"/>
                            </a:solidFill>
                            <a:miter lim="800000"/>
                            <a:headEnd/>
                            <a:tailEnd/>
                          </a:ln>
                        </wps:spPr>
                        <wps:txbx>
                          <w:txbxContent>
                            <w:p w14:paraId="69E96F5B" w14:textId="263A269C"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1103389416" name="Text Box 16">
                          <a:extLst>
                            <a:ext uri="{FF2B5EF4-FFF2-40B4-BE49-F238E27FC236}">
                              <a16:creationId xmlns:a16="http://schemas.microsoft.com/office/drawing/2014/main" id="{00000000-0008-0000-0900-00000F000000}"/>
                            </a:ext>
                          </a:extLst>
                        </wps:cNvPr>
                        <wps:cNvSpPr txBox="1">
                          <a:spLocks noChangeArrowheads="1" noTextEdit="1"/>
                        </wps:cNvSpPr>
                        <wps:spPr bwMode="auto">
                          <a:xfrm>
                            <a:off x="4248752" y="4304622"/>
                            <a:ext cx="421856" cy="271158"/>
                          </a:xfrm>
                          <a:prstGeom prst="rect">
                            <a:avLst/>
                          </a:prstGeom>
                          <a:solidFill>
                            <a:srgbClr val="FFFF00"/>
                          </a:solidFill>
                          <a:ln w="9525">
                            <a:solidFill>
                              <a:srgbClr val="000000"/>
                            </a:solidFill>
                            <a:miter lim="800000"/>
                            <a:headEnd/>
                            <a:tailEnd/>
                          </a:ln>
                        </wps:spPr>
                        <wps:txbx>
                          <w:txbxContent>
                            <w:p w14:paraId="3B61F5E3" w14:textId="4EEFF0FB"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141906254" name="Text Box 17">
                          <a:extLst>
                            <a:ext uri="{FF2B5EF4-FFF2-40B4-BE49-F238E27FC236}">
                              <a16:creationId xmlns:a16="http://schemas.microsoft.com/office/drawing/2014/main" id="{00000000-0008-0000-0900-000010000000}"/>
                            </a:ext>
                          </a:extLst>
                        </wps:cNvPr>
                        <wps:cNvSpPr txBox="1">
                          <a:spLocks noChangeArrowheads="1" noTextEdit="1"/>
                        </wps:cNvSpPr>
                        <wps:spPr bwMode="auto">
                          <a:xfrm>
                            <a:off x="2370005" y="2552392"/>
                            <a:ext cx="420905" cy="222480"/>
                          </a:xfrm>
                          <a:prstGeom prst="rect">
                            <a:avLst/>
                          </a:prstGeom>
                          <a:solidFill>
                            <a:srgbClr val="FFFF00"/>
                          </a:solidFill>
                          <a:ln w="9525">
                            <a:solidFill>
                              <a:srgbClr val="000000"/>
                            </a:solidFill>
                            <a:miter lim="800000"/>
                            <a:headEnd/>
                            <a:tailEnd/>
                          </a:ln>
                        </wps:spPr>
                        <wps:txbx>
                          <w:txbxContent>
                            <w:p w14:paraId="3822DAA9" w14:textId="5F42DBE7"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767232396" name="Text Box 18">
                          <a:extLst>
                            <a:ext uri="{FF2B5EF4-FFF2-40B4-BE49-F238E27FC236}">
                              <a16:creationId xmlns:a16="http://schemas.microsoft.com/office/drawing/2014/main" id="{00000000-0008-0000-0900-000011000000}"/>
                            </a:ext>
                          </a:extLst>
                        </wps:cNvPr>
                        <wps:cNvSpPr txBox="1">
                          <a:spLocks noChangeArrowheads="1" noTextEdit="1"/>
                        </wps:cNvSpPr>
                        <wps:spPr bwMode="auto">
                          <a:xfrm>
                            <a:off x="3894435" y="422201"/>
                            <a:ext cx="431124" cy="235117"/>
                          </a:xfrm>
                          <a:prstGeom prst="rect">
                            <a:avLst/>
                          </a:prstGeom>
                          <a:solidFill>
                            <a:srgbClr val="FFC000"/>
                          </a:solidFill>
                          <a:ln w="9525">
                            <a:solidFill>
                              <a:srgbClr val="000000"/>
                            </a:solidFill>
                            <a:miter lim="800000"/>
                            <a:headEnd/>
                            <a:tailEnd/>
                          </a:ln>
                        </wps:spPr>
                        <wps:txbx>
                          <w:txbxContent>
                            <w:p w14:paraId="2C2B4D07" w14:textId="5BD21585" w:rsidR="00996E98" w:rsidRDefault="00996E98" w:rsidP="00996E98">
                              <w:pPr>
                                <w:jc w:val="center"/>
                                <w:textAlignment w:val="baseline"/>
                                <w:rPr>
                                  <w:rFonts w:ascii="Calibri" w:hAnsi="Calibri" w:cs="Arial"/>
                                  <w:color w:val="000000" w:themeColor="text1"/>
                                  <w:sz w:val="16"/>
                                  <w:szCs w:val="16"/>
                                  <w:lang w:val="en-US"/>
                                </w:rPr>
                              </w:pPr>
                            </w:p>
                          </w:txbxContent>
                        </wps:txbx>
                        <wps:bodyPr wrap="square" lIns="27432" tIns="22860" rIns="27432" bIns="22860" anchor="ctr" upright="1"/>
                      </wps:wsp>
                      <wps:wsp>
                        <wps:cNvPr id="2041650388" name="Text Box 19">
                          <a:extLst>
                            <a:ext uri="{FF2B5EF4-FFF2-40B4-BE49-F238E27FC236}">
                              <a16:creationId xmlns:a16="http://schemas.microsoft.com/office/drawing/2014/main" id="{00000000-0008-0000-0900-000012000000}"/>
                            </a:ext>
                          </a:extLst>
                        </wps:cNvPr>
                        <wps:cNvSpPr txBox="1">
                          <a:spLocks noChangeArrowheads="1" noTextEdit="1"/>
                        </wps:cNvSpPr>
                        <wps:spPr bwMode="auto">
                          <a:xfrm>
                            <a:off x="5327773" y="4280151"/>
                            <a:ext cx="464028" cy="256918"/>
                          </a:xfrm>
                          <a:prstGeom prst="rect">
                            <a:avLst/>
                          </a:prstGeom>
                          <a:solidFill>
                            <a:srgbClr val="00B050"/>
                          </a:solidFill>
                          <a:ln w="9525">
                            <a:solidFill>
                              <a:srgbClr val="000000"/>
                            </a:solidFill>
                            <a:miter lim="800000"/>
                            <a:headEnd/>
                            <a:tailEnd/>
                          </a:ln>
                        </wps:spPr>
                        <wps:txbx>
                          <w:txbxContent>
                            <w:p w14:paraId="1436D1E6" w14:textId="4BCE1132"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1985277504" name="Text Box 20">
                          <a:extLst>
                            <a:ext uri="{FF2B5EF4-FFF2-40B4-BE49-F238E27FC236}">
                              <a16:creationId xmlns:a16="http://schemas.microsoft.com/office/drawing/2014/main" id="{00000000-0008-0000-0900-000013000000}"/>
                            </a:ext>
                          </a:extLst>
                        </wps:cNvPr>
                        <wps:cNvSpPr txBox="1">
                          <a:spLocks noChangeArrowheads="1" noTextEdit="1"/>
                        </wps:cNvSpPr>
                        <wps:spPr bwMode="auto">
                          <a:xfrm>
                            <a:off x="4869656" y="2812329"/>
                            <a:ext cx="418694" cy="226608"/>
                          </a:xfrm>
                          <a:prstGeom prst="rect">
                            <a:avLst/>
                          </a:prstGeom>
                          <a:solidFill>
                            <a:srgbClr val="00B050"/>
                          </a:solidFill>
                          <a:ln w="9525">
                            <a:solidFill>
                              <a:srgbClr val="000000"/>
                            </a:solidFill>
                            <a:miter lim="800000"/>
                            <a:headEnd/>
                            <a:tailEnd/>
                          </a:ln>
                        </wps:spPr>
                        <wps:txbx>
                          <w:txbxContent>
                            <w:p w14:paraId="161F1B8E" w14:textId="7569DAFA"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685811914" name="Text Box 21">
                          <a:extLst>
                            <a:ext uri="{FF2B5EF4-FFF2-40B4-BE49-F238E27FC236}">
                              <a16:creationId xmlns:a16="http://schemas.microsoft.com/office/drawing/2014/main" id="{00000000-0008-0000-0900-000014000000}"/>
                            </a:ext>
                          </a:extLst>
                        </wps:cNvPr>
                        <wps:cNvSpPr txBox="1">
                          <a:spLocks noChangeArrowheads="1" noTextEdit="1"/>
                        </wps:cNvSpPr>
                        <wps:spPr bwMode="auto">
                          <a:xfrm>
                            <a:off x="2966451" y="1741509"/>
                            <a:ext cx="427243" cy="233630"/>
                          </a:xfrm>
                          <a:prstGeom prst="rect">
                            <a:avLst/>
                          </a:prstGeom>
                          <a:solidFill>
                            <a:srgbClr val="FFFF00"/>
                          </a:solidFill>
                          <a:ln w="9525">
                            <a:solidFill>
                              <a:srgbClr val="000000"/>
                            </a:solidFill>
                            <a:miter lim="800000"/>
                            <a:headEnd/>
                            <a:tailEnd/>
                          </a:ln>
                        </wps:spPr>
                        <wps:txbx>
                          <w:txbxContent>
                            <w:p w14:paraId="4270D680" w14:textId="3F43D817"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1740673925" name="Text Box 22">
                          <a:extLst>
                            <a:ext uri="{FF2B5EF4-FFF2-40B4-BE49-F238E27FC236}">
                              <a16:creationId xmlns:a16="http://schemas.microsoft.com/office/drawing/2014/main" id="{00000000-0008-0000-0900-000015000000}"/>
                            </a:ext>
                          </a:extLst>
                        </wps:cNvPr>
                        <wps:cNvSpPr txBox="1">
                          <a:spLocks noChangeArrowheads="1" noTextEdit="1"/>
                        </wps:cNvSpPr>
                        <wps:spPr bwMode="auto">
                          <a:xfrm>
                            <a:off x="3013281" y="2985233"/>
                            <a:ext cx="437724" cy="209464"/>
                          </a:xfrm>
                          <a:prstGeom prst="rect">
                            <a:avLst/>
                          </a:prstGeom>
                          <a:solidFill>
                            <a:srgbClr val="92D050"/>
                          </a:solidFill>
                          <a:ln w="9525">
                            <a:solidFill>
                              <a:srgbClr val="000000"/>
                            </a:solidFill>
                            <a:miter lim="800000"/>
                            <a:headEnd/>
                            <a:tailEnd/>
                          </a:ln>
                        </wps:spPr>
                        <wps:txbx>
                          <w:txbxContent>
                            <w:p w14:paraId="7DE1C403" w14:textId="36876843"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1883451556" name="Text Box 23">
                          <a:extLst>
                            <a:ext uri="{FF2B5EF4-FFF2-40B4-BE49-F238E27FC236}">
                              <a16:creationId xmlns:a16="http://schemas.microsoft.com/office/drawing/2014/main" id="{00000000-0008-0000-0900-000016000000}"/>
                            </a:ext>
                          </a:extLst>
                        </wps:cNvPr>
                        <wps:cNvSpPr txBox="1">
                          <a:spLocks noChangeArrowheads="1" noTextEdit="1"/>
                        </wps:cNvSpPr>
                        <wps:spPr bwMode="auto">
                          <a:xfrm>
                            <a:off x="3179432" y="4257096"/>
                            <a:ext cx="424128" cy="241468"/>
                          </a:xfrm>
                          <a:prstGeom prst="rect">
                            <a:avLst/>
                          </a:prstGeom>
                          <a:solidFill>
                            <a:srgbClr val="CAE8AA"/>
                          </a:solidFill>
                          <a:ln w="9525">
                            <a:solidFill>
                              <a:srgbClr val="000000"/>
                            </a:solidFill>
                            <a:miter lim="800000"/>
                            <a:headEnd/>
                            <a:tailEnd/>
                          </a:ln>
                        </wps:spPr>
                        <wps:txbx>
                          <w:txbxContent>
                            <w:p w14:paraId="5929AD49" w14:textId="6516C625"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845750597" name="Text Box 24">
                          <a:extLst>
                            <a:ext uri="{FF2B5EF4-FFF2-40B4-BE49-F238E27FC236}">
                              <a16:creationId xmlns:a16="http://schemas.microsoft.com/office/drawing/2014/main" id="{00000000-0008-0000-0900-000017000000}"/>
                            </a:ext>
                          </a:extLst>
                        </wps:cNvPr>
                        <wps:cNvSpPr txBox="1">
                          <a:spLocks noChangeArrowheads="1" noTextEdit="1"/>
                        </wps:cNvSpPr>
                        <wps:spPr bwMode="auto">
                          <a:xfrm>
                            <a:off x="3545814" y="6652281"/>
                            <a:ext cx="447136" cy="238079"/>
                          </a:xfrm>
                          <a:prstGeom prst="rect">
                            <a:avLst/>
                          </a:prstGeom>
                          <a:solidFill>
                            <a:srgbClr val="F79646"/>
                          </a:solidFill>
                          <a:ln w="9525">
                            <a:solidFill>
                              <a:srgbClr val="000000"/>
                            </a:solidFill>
                            <a:miter lim="800000"/>
                            <a:headEnd/>
                            <a:tailEnd/>
                          </a:ln>
                        </wps:spPr>
                        <wps:txbx>
                          <w:txbxContent>
                            <w:p w14:paraId="2EE9AFA6" w14:textId="1E62B767"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1289136502" name="Text Box 25">
                          <a:extLst>
                            <a:ext uri="{FF2B5EF4-FFF2-40B4-BE49-F238E27FC236}">
                              <a16:creationId xmlns:a16="http://schemas.microsoft.com/office/drawing/2014/main" id="{00000000-0008-0000-0900-000018000000}"/>
                            </a:ext>
                          </a:extLst>
                        </wps:cNvPr>
                        <wps:cNvSpPr txBox="1">
                          <a:spLocks noChangeArrowheads="1" noTextEdit="1"/>
                        </wps:cNvSpPr>
                        <wps:spPr bwMode="auto">
                          <a:xfrm>
                            <a:off x="2331647" y="6228750"/>
                            <a:ext cx="440087" cy="222428"/>
                          </a:xfrm>
                          <a:prstGeom prst="rect">
                            <a:avLst/>
                          </a:prstGeom>
                          <a:solidFill>
                            <a:srgbClr val="FFC000"/>
                          </a:solidFill>
                          <a:ln w="9525">
                            <a:solidFill>
                              <a:srgbClr val="000000"/>
                            </a:solidFill>
                            <a:miter lim="800000"/>
                            <a:headEnd/>
                            <a:tailEnd/>
                          </a:ln>
                        </wps:spPr>
                        <wps:txbx>
                          <w:txbxContent>
                            <w:p w14:paraId="56043CE2" w14:textId="66B70FDF"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123270193" name="Text Box 26">
                          <a:extLst>
                            <a:ext uri="{FF2B5EF4-FFF2-40B4-BE49-F238E27FC236}">
                              <a16:creationId xmlns:a16="http://schemas.microsoft.com/office/drawing/2014/main" id="{00000000-0008-0000-0900-000019000000}"/>
                            </a:ext>
                          </a:extLst>
                        </wps:cNvPr>
                        <wps:cNvSpPr txBox="1">
                          <a:spLocks noChangeArrowheads="1" noTextEdit="1"/>
                        </wps:cNvSpPr>
                        <wps:spPr bwMode="auto">
                          <a:xfrm>
                            <a:off x="2170944" y="7135640"/>
                            <a:ext cx="420951" cy="236090"/>
                          </a:xfrm>
                          <a:prstGeom prst="rect">
                            <a:avLst/>
                          </a:prstGeom>
                          <a:solidFill>
                            <a:srgbClr val="F79646"/>
                          </a:solidFill>
                          <a:ln w="9525">
                            <a:solidFill>
                              <a:srgbClr val="000000"/>
                            </a:solidFill>
                            <a:miter lim="800000"/>
                            <a:headEnd/>
                            <a:tailEnd/>
                          </a:ln>
                        </wps:spPr>
                        <wps:txbx>
                          <w:txbxContent>
                            <w:p w14:paraId="7BA0922C" w14:textId="57F43ED2"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330214563" name="Text Box 27">
                          <a:extLst>
                            <a:ext uri="{FF2B5EF4-FFF2-40B4-BE49-F238E27FC236}">
                              <a16:creationId xmlns:a16="http://schemas.microsoft.com/office/drawing/2014/main" id="{00000000-0008-0000-0900-00001A000000}"/>
                            </a:ext>
                          </a:extLst>
                        </wps:cNvPr>
                        <wps:cNvSpPr txBox="1">
                          <a:spLocks noChangeArrowheads="1" noTextEdit="1"/>
                        </wps:cNvSpPr>
                        <wps:spPr bwMode="auto">
                          <a:xfrm>
                            <a:off x="1867380" y="5598711"/>
                            <a:ext cx="421736" cy="248810"/>
                          </a:xfrm>
                          <a:prstGeom prst="rect">
                            <a:avLst/>
                          </a:prstGeom>
                          <a:solidFill>
                            <a:srgbClr val="FFC000"/>
                          </a:solidFill>
                          <a:ln w="9525">
                            <a:solidFill>
                              <a:srgbClr val="000000"/>
                            </a:solidFill>
                            <a:miter lim="800000"/>
                            <a:headEnd/>
                            <a:tailEnd/>
                          </a:ln>
                        </wps:spPr>
                        <wps:txbx>
                          <w:txbxContent>
                            <w:p w14:paraId="5A14ADA6" w14:textId="152303B7"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601064321" name="Text Box 28">
                          <a:extLst>
                            <a:ext uri="{FF2B5EF4-FFF2-40B4-BE49-F238E27FC236}">
                              <a16:creationId xmlns:a16="http://schemas.microsoft.com/office/drawing/2014/main" id="{00000000-0008-0000-0900-00001B000000}"/>
                            </a:ext>
                          </a:extLst>
                        </wps:cNvPr>
                        <wps:cNvSpPr txBox="1">
                          <a:spLocks noChangeArrowheads="1" noTextEdit="1"/>
                        </wps:cNvSpPr>
                        <wps:spPr bwMode="auto">
                          <a:xfrm>
                            <a:off x="1382536" y="5717623"/>
                            <a:ext cx="445412" cy="228453"/>
                          </a:xfrm>
                          <a:prstGeom prst="rect">
                            <a:avLst/>
                          </a:prstGeom>
                          <a:solidFill>
                            <a:srgbClr val="FFFFC9"/>
                          </a:solidFill>
                          <a:ln w="9525">
                            <a:solidFill>
                              <a:srgbClr val="000000"/>
                            </a:solidFill>
                            <a:miter lim="800000"/>
                            <a:headEnd/>
                            <a:tailEnd/>
                          </a:ln>
                        </wps:spPr>
                        <wps:txbx>
                          <w:txbxContent>
                            <w:p w14:paraId="6656A952" w14:textId="7B524B42"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1221318948" name="Text Box 29">
                          <a:extLst>
                            <a:ext uri="{FF2B5EF4-FFF2-40B4-BE49-F238E27FC236}">
                              <a16:creationId xmlns:a16="http://schemas.microsoft.com/office/drawing/2014/main" id="{00000000-0008-0000-0900-00001C000000}"/>
                            </a:ext>
                          </a:extLst>
                        </wps:cNvPr>
                        <wps:cNvSpPr txBox="1">
                          <a:spLocks noChangeArrowheads="1" noTextEdit="1"/>
                        </wps:cNvSpPr>
                        <wps:spPr bwMode="auto">
                          <a:xfrm>
                            <a:off x="1382536" y="6020352"/>
                            <a:ext cx="445412" cy="230706"/>
                          </a:xfrm>
                          <a:prstGeom prst="rect">
                            <a:avLst/>
                          </a:prstGeom>
                          <a:solidFill>
                            <a:srgbClr val="FFFFC9"/>
                          </a:solidFill>
                          <a:ln w="9525">
                            <a:solidFill>
                              <a:srgbClr val="000000"/>
                            </a:solidFill>
                            <a:miter lim="800000"/>
                            <a:headEnd/>
                            <a:tailEnd/>
                          </a:ln>
                        </wps:spPr>
                        <wps:txbx>
                          <w:txbxContent>
                            <w:p w14:paraId="25AA9DD6" w14:textId="1F1E23A1"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1366937812" name="Text Box 30">
                          <a:extLst>
                            <a:ext uri="{FF2B5EF4-FFF2-40B4-BE49-F238E27FC236}">
                              <a16:creationId xmlns:a16="http://schemas.microsoft.com/office/drawing/2014/main" id="{00000000-0008-0000-0900-00001D000000}"/>
                            </a:ext>
                          </a:extLst>
                        </wps:cNvPr>
                        <wps:cNvSpPr txBox="1">
                          <a:spLocks noChangeArrowheads="1" noTextEdit="1"/>
                        </wps:cNvSpPr>
                        <wps:spPr bwMode="auto">
                          <a:xfrm>
                            <a:off x="1857175" y="6412681"/>
                            <a:ext cx="431126" cy="239277"/>
                          </a:xfrm>
                          <a:prstGeom prst="rect">
                            <a:avLst/>
                          </a:prstGeom>
                          <a:solidFill>
                            <a:srgbClr val="FFC000"/>
                          </a:solidFill>
                          <a:ln w="9525">
                            <a:solidFill>
                              <a:srgbClr val="000000"/>
                            </a:solidFill>
                            <a:miter lim="800000"/>
                            <a:headEnd/>
                            <a:tailEnd/>
                          </a:ln>
                        </wps:spPr>
                        <wps:txbx>
                          <w:txbxContent>
                            <w:p w14:paraId="1D75D590" w14:textId="17E8C411"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2131309635" name="Text Box 31">
                          <a:extLst>
                            <a:ext uri="{FF2B5EF4-FFF2-40B4-BE49-F238E27FC236}">
                              <a16:creationId xmlns:a16="http://schemas.microsoft.com/office/drawing/2014/main" id="{00000000-0008-0000-0900-00001E000000}"/>
                            </a:ext>
                          </a:extLst>
                        </wps:cNvPr>
                        <wps:cNvSpPr txBox="1">
                          <a:spLocks noChangeArrowheads="1" noTextEdit="1"/>
                        </wps:cNvSpPr>
                        <wps:spPr bwMode="auto">
                          <a:xfrm>
                            <a:off x="3484079" y="5420642"/>
                            <a:ext cx="449707" cy="240154"/>
                          </a:xfrm>
                          <a:prstGeom prst="rect">
                            <a:avLst/>
                          </a:prstGeom>
                          <a:solidFill>
                            <a:srgbClr val="FFC000"/>
                          </a:solidFill>
                          <a:ln w="9525">
                            <a:solidFill>
                              <a:srgbClr val="000000"/>
                            </a:solidFill>
                            <a:miter lim="800000"/>
                            <a:headEnd/>
                            <a:tailEnd/>
                          </a:ln>
                        </wps:spPr>
                        <wps:txbx>
                          <w:txbxContent>
                            <w:p w14:paraId="4C8EBF57" w14:textId="7E412BAA"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470944259" name="Text Box 32">
                          <a:extLst>
                            <a:ext uri="{FF2B5EF4-FFF2-40B4-BE49-F238E27FC236}">
                              <a16:creationId xmlns:a16="http://schemas.microsoft.com/office/drawing/2014/main" id="{00000000-0008-0000-0900-00001F000000}"/>
                            </a:ext>
                          </a:extLst>
                        </wps:cNvPr>
                        <wps:cNvSpPr txBox="1">
                          <a:spLocks noChangeArrowheads="1" noTextEdit="1"/>
                        </wps:cNvSpPr>
                        <wps:spPr bwMode="auto">
                          <a:xfrm>
                            <a:off x="2934429" y="6631876"/>
                            <a:ext cx="440782" cy="220571"/>
                          </a:xfrm>
                          <a:prstGeom prst="rect">
                            <a:avLst/>
                          </a:prstGeom>
                          <a:solidFill>
                            <a:srgbClr val="F79646"/>
                          </a:solidFill>
                          <a:ln w="9525">
                            <a:solidFill>
                              <a:srgbClr val="000000"/>
                            </a:solidFill>
                            <a:miter lim="800000"/>
                            <a:headEnd/>
                            <a:tailEnd/>
                          </a:ln>
                        </wps:spPr>
                        <wps:txbx>
                          <w:txbxContent>
                            <w:p w14:paraId="1B4F5821" w14:textId="4C229B92"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1497810956" name="Text Box 33">
                          <a:extLst>
                            <a:ext uri="{FF2B5EF4-FFF2-40B4-BE49-F238E27FC236}">
                              <a16:creationId xmlns:a16="http://schemas.microsoft.com/office/drawing/2014/main" id="{00000000-0008-0000-0900-000020000000}"/>
                            </a:ext>
                          </a:extLst>
                        </wps:cNvPr>
                        <wps:cNvSpPr txBox="1">
                          <a:spLocks noChangeArrowheads="1" noTextEdit="1"/>
                        </wps:cNvSpPr>
                        <wps:spPr bwMode="auto">
                          <a:xfrm>
                            <a:off x="3915743" y="4753703"/>
                            <a:ext cx="427947" cy="229759"/>
                          </a:xfrm>
                          <a:prstGeom prst="rect">
                            <a:avLst/>
                          </a:prstGeom>
                          <a:solidFill>
                            <a:srgbClr val="CAE8AA"/>
                          </a:solidFill>
                          <a:ln w="9525">
                            <a:solidFill>
                              <a:srgbClr val="000000"/>
                            </a:solidFill>
                            <a:miter lim="800000"/>
                            <a:headEnd/>
                            <a:tailEnd/>
                          </a:ln>
                        </wps:spPr>
                        <wps:txbx>
                          <w:txbxContent>
                            <w:p w14:paraId="4DF4B691" w14:textId="00980930"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588995202" name="Text Box 34">
                          <a:extLst>
                            <a:ext uri="{FF2B5EF4-FFF2-40B4-BE49-F238E27FC236}">
                              <a16:creationId xmlns:a16="http://schemas.microsoft.com/office/drawing/2014/main" id="{00000000-0008-0000-0900-000021000000}"/>
                            </a:ext>
                          </a:extLst>
                        </wps:cNvPr>
                        <wps:cNvSpPr txBox="1">
                          <a:spLocks noChangeArrowheads="1" noTextEdit="1"/>
                        </wps:cNvSpPr>
                        <wps:spPr bwMode="auto">
                          <a:xfrm>
                            <a:off x="4144416" y="5562213"/>
                            <a:ext cx="450791" cy="213956"/>
                          </a:xfrm>
                          <a:prstGeom prst="rect">
                            <a:avLst/>
                          </a:prstGeom>
                          <a:solidFill>
                            <a:srgbClr val="FFFFC9"/>
                          </a:solidFill>
                          <a:ln w="9525">
                            <a:solidFill>
                              <a:srgbClr val="000000"/>
                            </a:solidFill>
                            <a:miter lim="800000"/>
                            <a:headEnd/>
                            <a:tailEnd/>
                          </a:ln>
                        </wps:spPr>
                        <wps:txbx>
                          <w:txbxContent>
                            <w:p w14:paraId="400CA494" w14:textId="25351D62"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1580545435" name="Text Box 35">
                          <a:extLst>
                            <a:ext uri="{FF2B5EF4-FFF2-40B4-BE49-F238E27FC236}">
                              <a16:creationId xmlns:a16="http://schemas.microsoft.com/office/drawing/2014/main" id="{00000000-0008-0000-0900-000022000000}"/>
                            </a:ext>
                          </a:extLst>
                        </wps:cNvPr>
                        <wps:cNvSpPr txBox="1">
                          <a:spLocks noChangeArrowheads="1" noTextEdit="1"/>
                        </wps:cNvSpPr>
                        <wps:spPr bwMode="auto">
                          <a:xfrm>
                            <a:off x="5364017" y="5731816"/>
                            <a:ext cx="446539" cy="214331"/>
                          </a:xfrm>
                          <a:prstGeom prst="rect">
                            <a:avLst/>
                          </a:prstGeom>
                          <a:solidFill>
                            <a:srgbClr val="FFFF00"/>
                          </a:solidFill>
                          <a:ln w="9525">
                            <a:solidFill>
                              <a:srgbClr val="000000"/>
                            </a:solidFill>
                            <a:miter lim="800000"/>
                            <a:headEnd/>
                            <a:tailEnd/>
                          </a:ln>
                        </wps:spPr>
                        <wps:txbx>
                          <w:txbxContent>
                            <w:p w14:paraId="40129BAE" w14:textId="54736E97"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648197486" name="Text Box 36">
                          <a:extLst>
                            <a:ext uri="{FF2B5EF4-FFF2-40B4-BE49-F238E27FC236}">
                              <a16:creationId xmlns:a16="http://schemas.microsoft.com/office/drawing/2014/main" id="{00000000-0008-0000-0900-000023000000}"/>
                            </a:ext>
                          </a:extLst>
                        </wps:cNvPr>
                        <wps:cNvSpPr txBox="1">
                          <a:spLocks noChangeArrowheads="1" noTextEdit="1"/>
                        </wps:cNvSpPr>
                        <wps:spPr bwMode="auto">
                          <a:xfrm>
                            <a:off x="1248397" y="2493300"/>
                            <a:ext cx="417583" cy="238637"/>
                          </a:xfrm>
                          <a:prstGeom prst="rect">
                            <a:avLst/>
                          </a:prstGeom>
                          <a:solidFill>
                            <a:srgbClr val="FF0000"/>
                          </a:solidFill>
                          <a:ln w="9525">
                            <a:solidFill>
                              <a:srgbClr val="000000"/>
                            </a:solidFill>
                            <a:miter lim="800000"/>
                            <a:headEnd/>
                            <a:tailEnd/>
                          </a:ln>
                        </wps:spPr>
                        <wps:txbx>
                          <w:txbxContent>
                            <w:p w14:paraId="24EB3ADA" w14:textId="3BAFB86C"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2130511171" name="Text Box 37">
                          <a:extLst>
                            <a:ext uri="{FF2B5EF4-FFF2-40B4-BE49-F238E27FC236}">
                              <a16:creationId xmlns:a16="http://schemas.microsoft.com/office/drawing/2014/main" id="{00000000-0008-0000-0900-000024000000}"/>
                            </a:ext>
                          </a:extLst>
                        </wps:cNvPr>
                        <wps:cNvSpPr txBox="1">
                          <a:spLocks noChangeArrowheads="1" noTextEdit="1"/>
                        </wps:cNvSpPr>
                        <wps:spPr bwMode="auto">
                          <a:xfrm>
                            <a:off x="1522396" y="3012214"/>
                            <a:ext cx="419597" cy="246254"/>
                          </a:xfrm>
                          <a:prstGeom prst="rect">
                            <a:avLst/>
                          </a:prstGeom>
                          <a:solidFill>
                            <a:srgbClr val="CAE8AA"/>
                          </a:solidFill>
                          <a:ln w="9525">
                            <a:solidFill>
                              <a:srgbClr val="000000"/>
                            </a:solidFill>
                            <a:miter lim="800000"/>
                            <a:headEnd/>
                            <a:tailEnd/>
                          </a:ln>
                        </wps:spPr>
                        <wps:txbx>
                          <w:txbxContent>
                            <w:p w14:paraId="6F3D9276" w14:textId="75EA3F32"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1813490848" name="Text Box 38">
                          <a:extLst>
                            <a:ext uri="{FF2B5EF4-FFF2-40B4-BE49-F238E27FC236}">
                              <a16:creationId xmlns:a16="http://schemas.microsoft.com/office/drawing/2014/main" id="{00000000-0008-0000-0900-000025000000}"/>
                            </a:ext>
                          </a:extLst>
                        </wps:cNvPr>
                        <wps:cNvSpPr txBox="1">
                          <a:spLocks noChangeArrowheads="1" noTextEdit="1"/>
                        </wps:cNvSpPr>
                        <wps:spPr bwMode="auto">
                          <a:xfrm>
                            <a:off x="4166007" y="780980"/>
                            <a:ext cx="447519" cy="219436"/>
                          </a:xfrm>
                          <a:prstGeom prst="rect">
                            <a:avLst/>
                          </a:prstGeom>
                          <a:solidFill>
                            <a:srgbClr val="FFFFC9"/>
                          </a:solidFill>
                          <a:ln w="9525">
                            <a:solidFill>
                              <a:srgbClr val="000000"/>
                            </a:solidFill>
                            <a:miter lim="800000"/>
                            <a:headEnd/>
                            <a:tailEnd/>
                          </a:ln>
                        </wps:spPr>
                        <wps:txbx>
                          <w:txbxContent>
                            <w:p w14:paraId="2828ADD5" w14:textId="633E08C0"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2003104935" name="Text Box 39">
                          <a:extLst>
                            <a:ext uri="{FF2B5EF4-FFF2-40B4-BE49-F238E27FC236}">
                              <a16:creationId xmlns:a16="http://schemas.microsoft.com/office/drawing/2014/main" id="{00000000-0008-0000-0900-000026000000}"/>
                            </a:ext>
                          </a:extLst>
                        </wps:cNvPr>
                        <wps:cNvSpPr txBox="1">
                          <a:spLocks noChangeArrowheads="1" noTextEdit="1"/>
                        </wps:cNvSpPr>
                        <wps:spPr bwMode="auto">
                          <a:xfrm>
                            <a:off x="5794762" y="1021089"/>
                            <a:ext cx="425859" cy="257235"/>
                          </a:xfrm>
                          <a:prstGeom prst="rect">
                            <a:avLst/>
                          </a:prstGeom>
                          <a:solidFill>
                            <a:srgbClr val="CAE8AA"/>
                          </a:solidFill>
                          <a:ln w="9525">
                            <a:solidFill>
                              <a:srgbClr val="000000"/>
                            </a:solidFill>
                            <a:miter lim="800000"/>
                            <a:headEnd/>
                            <a:tailEnd/>
                          </a:ln>
                        </wps:spPr>
                        <wps:txbx>
                          <w:txbxContent>
                            <w:p w14:paraId="3BA18CAF" w14:textId="672FBB4E"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55611849" name="Text Box 40">
                          <a:extLst>
                            <a:ext uri="{FF2B5EF4-FFF2-40B4-BE49-F238E27FC236}">
                              <a16:creationId xmlns:a16="http://schemas.microsoft.com/office/drawing/2014/main" id="{00000000-0008-0000-0900-000027000000}"/>
                            </a:ext>
                          </a:extLst>
                        </wps:cNvPr>
                        <wps:cNvSpPr txBox="1">
                          <a:spLocks noChangeArrowheads="1" noTextEdit="1"/>
                        </wps:cNvSpPr>
                        <wps:spPr bwMode="auto">
                          <a:xfrm>
                            <a:off x="4983080" y="1972996"/>
                            <a:ext cx="420574" cy="220576"/>
                          </a:xfrm>
                          <a:prstGeom prst="rect">
                            <a:avLst/>
                          </a:prstGeom>
                          <a:solidFill>
                            <a:srgbClr val="92D050"/>
                          </a:solidFill>
                          <a:ln w="9525">
                            <a:solidFill>
                              <a:srgbClr val="000000"/>
                            </a:solidFill>
                            <a:miter lim="800000"/>
                            <a:headEnd/>
                            <a:tailEnd/>
                          </a:ln>
                        </wps:spPr>
                        <wps:txbx>
                          <w:txbxContent>
                            <w:p w14:paraId="3F9EFA47" w14:textId="7E51ACB7"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706487616" name="Text Box 41">
                          <a:extLst>
                            <a:ext uri="{FF2B5EF4-FFF2-40B4-BE49-F238E27FC236}">
                              <a16:creationId xmlns:a16="http://schemas.microsoft.com/office/drawing/2014/main" id="{00000000-0008-0000-0900-000028000000}"/>
                            </a:ext>
                          </a:extLst>
                        </wps:cNvPr>
                        <wps:cNvSpPr txBox="1">
                          <a:spLocks noChangeArrowheads="1" noTextEdit="1"/>
                        </wps:cNvSpPr>
                        <wps:spPr bwMode="auto">
                          <a:xfrm>
                            <a:off x="3312952" y="1021089"/>
                            <a:ext cx="447341" cy="247386"/>
                          </a:xfrm>
                          <a:prstGeom prst="rect">
                            <a:avLst/>
                          </a:prstGeom>
                          <a:solidFill>
                            <a:srgbClr val="FFC000"/>
                          </a:solidFill>
                          <a:ln w="9525">
                            <a:solidFill>
                              <a:srgbClr val="000000"/>
                            </a:solidFill>
                            <a:miter lim="800000"/>
                            <a:headEnd/>
                            <a:tailEnd/>
                          </a:ln>
                        </wps:spPr>
                        <wps:txbx>
                          <w:txbxContent>
                            <w:p w14:paraId="50F4546D" w14:textId="5BD0BFF8" w:rsidR="00996E98" w:rsidRDefault="00996E98" w:rsidP="00996E98">
                              <w:pPr>
                                <w:jc w:val="center"/>
                                <w:textAlignment w:val="baseline"/>
                                <w:rPr>
                                  <w:rFonts w:ascii="Calibri" w:hAnsi="Calibri" w:cs="Arial"/>
                                  <w:color w:val="000000" w:themeColor="text1"/>
                                  <w:sz w:val="16"/>
                                  <w:szCs w:val="16"/>
                                  <w:lang w:val="en-US"/>
                                </w:rPr>
                              </w:pPr>
                            </w:p>
                          </w:txbxContent>
                        </wps:txbx>
                        <wps:bodyPr wrap="square" lIns="27432" tIns="22860" rIns="27432" bIns="22860" anchor="ctr" upright="1"/>
                      </wps:wsp>
                      <wps:wsp>
                        <wps:cNvPr id="1503485453" name="Text Box 42">
                          <a:extLst>
                            <a:ext uri="{FF2B5EF4-FFF2-40B4-BE49-F238E27FC236}">
                              <a16:creationId xmlns:a16="http://schemas.microsoft.com/office/drawing/2014/main" id="{00000000-0008-0000-0900-000029000000}"/>
                            </a:ext>
                          </a:extLst>
                        </wps:cNvPr>
                        <wps:cNvSpPr txBox="1">
                          <a:spLocks noChangeArrowheads="1" noTextEdit="1"/>
                        </wps:cNvSpPr>
                        <wps:spPr bwMode="auto">
                          <a:xfrm>
                            <a:off x="3411857" y="1427362"/>
                            <a:ext cx="427297" cy="224322"/>
                          </a:xfrm>
                          <a:prstGeom prst="rect">
                            <a:avLst/>
                          </a:prstGeom>
                          <a:solidFill>
                            <a:srgbClr val="FFC000"/>
                          </a:solidFill>
                          <a:ln w="9525">
                            <a:solidFill>
                              <a:srgbClr val="000000"/>
                            </a:solidFill>
                            <a:miter lim="800000"/>
                            <a:headEnd/>
                            <a:tailEnd/>
                          </a:ln>
                        </wps:spPr>
                        <wps:txbx>
                          <w:txbxContent>
                            <w:p w14:paraId="4857C33F" w14:textId="305ECC59"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1525117244" name="Text Box 43">
                          <a:extLst>
                            <a:ext uri="{FF2B5EF4-FFF2-40B4-BE49-F238E27FC236}">
                              <a16:creationId xmlns:a16="http://schemas.microsoft.com/office/drawing/2014/main" id="{00000000-0008-0000-0900-00002A000000}"/>
                            </a:ext>
                          </a:extLst>
                        </wps:cNvPr>
                        <wps:cNvSpPr txBox="1">
                          <a:spLocks noChangeArrowheads="1" noTextEdit="1"/>
                        </wps:cNvSpPr>
                        <wps:spPr bwMode="auto">
                          <a:xfrm>
                            <a:off x="2718444" y="1316569"/>
                            <a:ext cx="427295" cy="228402"/>
                          </a:xfrm>
                          <a:prstGeom prst="rect">
                            <a:avLst/>
                          </a:prstGeom>
                          <a:solidFill>
                            <a:srgbClr val="FFFF00"/>
                          </a:solidFill>
                          <a:ln w="9525">
                            <a:solidFill>
                              <a:srgbClr val="000000"/>
                            </a:solidFill>
                            <a:miter lim="800000"/>
                            <a:headEnd/>
                            <a:tailEnd/>
                          </a:ln>
                        </wps:spPr>
                        <wps:txbx>
                          <w:txbxContent>
                            <w:p w14:paraId="69EA2612" w14:textId="4B55A9C5"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888331620" name="Text Box 44">
                          <a:extLst>
                            <a:ext uri="{FF2B5EF4-FFF2-40B4-BE49-F238E27FC236}">
                              <a16:creationId xmlns:a16="http://schemas.microsoft.com/office/drawing/2014/main" id="{00000000-0008-0000-0900-00002B000000}"/>
                            </a:ext>
                          </a:extLst>
                        </wps:cNvPr>
                        <wps:cNvSpPr txBox="1">
                          <a:spLocks noChangeArrowheads="1" noTextEdit="1"/>
                        </wps:cNvSpPr>
                        <wps:spPr bwMode="auto">
                          <a:xfrm>
                            <a:off x="3933866" y="1647006"/>
                            <a:ext cx="431472" cy="231646"/>
                          </a:xfrm>
                          <a:prstGeom prst="rect">
                            <a:avLst/>
                          </a:prstGeom>
                          <a:solidFill>
                            <a:srgbClr val="FFFFC9"/>
                          </a:solidFill>
                          <a:ln w="9525">
                            <a:solidFill>
                              <a:srgbClr val="000000"/>
                            </a:solidFill>
                            <a:miter lim="800000"/>
                            <a:headEnd/>
                            <a:tailEnd/>
                          </a:ln>
                        </wps:spPr>
                        <wps:txbx>
                          <w:txbxContent>
                            <w:p w14:paraId="56C366BD" w14:textId="3FD24DBF"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192510159" name="Text Box 45">
                          <a:extLst>
                            <a:ext uri="{FF2B5EF4-FFF2-40B4-BE49-F238E27FC236}">
                              <a16:creationId xmlns:a16="http://schemas.microsoft.com/office/drawing/2014/main" id="{00000000-0008-0000-0900-00002C000000}"/>
                            </a:ext>
                          </a:extLst>
                        </wps:cNvPr>
                        <wps:cNvSpPr txBox="1">
                          <a:spLocks noChangeArrowheads="1" noTextEdit="1"/>
                        </wps:cNvSpPr>
                        <wps:spPr bwMode="auto">
                          <a:xfrm>
                            <a:off x="4670608" y="523869"/>
                            <a:ext cx="425022" cy="220921"/>
                          </a:xfrm>
                          <a:prstGeom prst="rect">
                            <a:avLst/>
                          </a:prstGeom>
                          <a:solidFill>
                            <a:srgbClr val="FFFF00"/>
                          </a:solidFill>
                          <a:ln w="9525">
                            <a:solidFill>
                              <a:srgbClr val="000000"/>
                            </a:solidFill>
                            <a:miter lim="800000"/>
                            <a:headEnd/>
                            <a:tailEnd/>
                          </a:ln>
                        </wps:spPr>
                        <wps:txbx>
                          <w:txbxContent>
                            <w:p w14:paraId="21495793" w14:textId="259081CF"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2028391454" name="Text Box 46">
                          <a:extLst>
                            <a:ext uri="{FF2B5EF4-FFF2-40B4-BE49-F238E27FC236}">
                              <a16:creationId xmlns:a16="http://schemas.microsoft.com/office/drawing/2014/main" id="{00000000-0008-0000-0900-00002D000000}"/>
                            </a:ext>
                          </a:extLst>
                        </wps:cNvPr>
                        <wps:cNvSpPr txBox="1">
                          <a:spLocks noChangeArrowheads="1" noTextEdit="1"/>
                        </wps:cNvSpPr>
                        <wps:spPr bwMode="auto">
                          <a:xfrm>
                            <a:off x="5926471" y="1284743"/>
                            <a:ext cx="445596" cy="239564"/>
                          </a:xfrm>
                          <a:prstGeom prst="rect">
                            <a:avLst/>
                          </a:prstGeom>
                          <a:solidFill>
                            <a:srgbClr val="92D050"/>
                          </a:solidFill>
                          <a:ln w="9525">
                            <a:solidFill>
                              <a:srgbClr val="000000"/>
                            </a:solidFill>
                            <a:miter lim="800000"/>
                            <a:headEnd/>
                            <a:tailEnd/>
                          </a:ln>
                        </wps:spPr>
                        <wps:txbx>
                          <w:txbxContent>
                            <w:p w14:paraId="15B15FFF" w14:textId="2D319C18"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1031531164" name="Text Box 47">
                          <a:extLst>
                            <a:ext uri="{FF2B5EF4-FFF2-40B4-BE49-F238E27FC236}">
                              <a16:creationId xmlns:a16="http://schemas.microsoft.com/office/drawing/2014/main" id="{00000000-0008-0000-0900-00002E000000}"/>
                            </a:ext>
                          </a:extLst>
                        </wps:cNvPr>
                        <wps:cNvSpPr txBox="1">
                          <a:spLocks noChangeArrowheads="1" noTextEdit="1"/>
                        </wps:cNvSpPr>
                        <wps:spPr bwMode="auto">
                          <a:xfrm>
                            <a:off x="3866503" y="3698898"/>
                            <a:ext cx="427294" cy="218623"/>
                          </a:xfrm>
                          <a:prstGeom prst="rect">
                            <a:avLst/>
                          </a:prstGeom>
                          <a:solidFill>
                            <a:srgbClr val="00B050"/>
                          </a:solidFill>
                          <a:ln w="9525">
                            <a:solidFill>
                              <a:srgbClr val="000000"/>
                            </a:solidFill>
                            <a:miter lim="800000"/>
                            <a:headEnd/>
                            <a:tailEnd/>
                          </a:ln>
                        </wps:spPr>
                        <wps:txbx>
                          <w:txbxContent>
                            <w:p w14:paraId="50BC78F3" w14:textId="3B7692F1"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2103137351" name="Text Box 48">
                          <a:extLst>
                            <a:ext uri="{FF2B5EF4-FFF2-40B4-BE49-F238E27FC236}">
                              <a16:creationId xmlns:a16="http://schemas.microsoft.com/office/drawing/2014/main" id="{00000000-0008-0000-0900-00002F000000}"/>
                            </a:ext>
                          </a:extLst>
                        </wps:cNvPr>
                        <wps:cNvSpPr txBox="1">
                          <a:spLocks noChangeArrowheads="1" noTextEdit="1"/>
                        </wps:cNvSpPr>
                        <wps:spPr bwMode="auto">
                          <a:xfrm>
                            <a:off x="5174769" y="3342581"/>
                            <a:ext cx="429220" cy="237587"/>
                          </a:xfrm>
                          <a:prstGeom prst="rect">
                            <a:avLst/>
                          </a:prstGeom>
                          <a:solidFill>
                            <a:srgbClr val="00823B"/>
                          </a:solidFill>
                          <a:ln w="9525">
                            <a:solidFill>
                              <a:srgbClr val="000000"/>
                            </a:solidFill>
                            <a:miter lim="800000"/>
                            <a:headEnd/>
                            <a:tailEnd/>
                          </a:ln>
                        </wps:spPr>
                        <wps:txbx>
                          <w:txbxContent>
                            <w:p w14:paraId="6978EEC5" w14:textId="3575537E"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1312566296" name="Text Box 49">
                          <a:extLst>
                            <a:ext uri="{FF2B5EF4-FFF2-40B4-BE49-F238E27FC236}">
                              <a16:creationId xmlns:a16="http://schemas.microsoft.com/office/drawing/2014/main" id="{00000000-0008-0000-0900-000030000000}"/>
                            </a:ext>
                          </a:extLst>
                        </wps:cNvPr>
                        <wps:cNvSpPr txBox="1">
                          <a:spLocks noChangeArrowheads="1" noTextEdit="1"/>
                        </wps:cNvSpPr>
                        <wps:spPr bwMode="auto">
                          <a:xfrm>
                            <a:off x="4221293" y="2754059"/>
                            <a:ext cx="429937" cy="250276"/>
                          </a:xfrm>
                          <a:prstGeom prst="rect">
                            <a:avLst/>
                          </a:prstGeom>
                          <a:solidFill>
                            <a:srgbClr val="92D050"/>
                          </a:solidFill>
                          <a:ln w="9525">
                            <a:solidFill>
                              <a:srgbClr val="000000"/>
                            </a:solidFill>
                            <a:miter lim="800000"/>
                            <a:headEnd/>
                            <a:tailEnd/>
                          </a:ln>
                        </wps:spPr>
                        <wps:txbx>
                          <w:txbxContent>
                            <w:p w14:paraId="5F6CFC5E" w14:textId="7902A7BF"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480655975" name="Text Box 50">
                          <a:extLst>
                            <a:ext uri="{FF2B5EF4-FFF2-40B4-BE49-F238E27FC236}">
                              <a16:creationId xmlns:a16="http://schemas.microsoft.com/office/drawing/2014/main" id="{00000000-0008-0000-0900-000031000000}"/>
                            </a:ext>
                          </a:extLst>
                        </wps:cNvPr>
                        <wps:cNvSpPr txBox="1">
                          <a:spLocks noChangeArrowheads="1" noTextEdit="1"/>
                        </wps:cNvSpPr>
                        <wps:spPr bwMode="auto">
                          <a:xfrm>
                            <a:off x="3470145" y="2469322"/>
                            <a:ext cx="445598" cy="254732"/>
                          </a:xfrm>
                          <a:prstGeom prst="rect">
                            <a:avLst/>
                          </a:prstGeom>
                          <a:solidFill>
                            <a:srgbClr val="CAE8AA"/>
                          </a:solidFill>
                          <a:ln w="9525">
                            <a:solidFill>
                              <a:srgbClr val="000000"/>
                            </a:solidFill>
                            <a:miter lim="800000"/>
                            <a:headEnd/>
                            <a:tailEnd/>
                          </a:ln>
                        </wps:spPr>
                        <wps:txbx>
                          <w:txbxContent>
                            <w:p w14:paraId="731A8533" w14:textId="22FB1080"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2118215293" name="Text Box 51">
                          <a:extLst>
                            <a:ext uri="{FF2B5EF4-FFF2-40B4-BE49-F238E27FC236}">
                              <a16:creationId xmlns:a16="http://schemas.microsoft.com/office/drawing/2014/main" id="{00000000-0008-0000-0900-000032000000}"/>
                            </a:ext>
                          </a:extLst>
                        </wps:cNvPr>
                        <wps:cNvSpPr txBox="1">
                          <a:spLocks noChangeArrowheads="1" noTextEdit="1"/>
                        </wps:cNvSpPr>
                        <wps:spPr bwMode="auto">
                          <a:xfrm>
                            <a:off x="1382536" y="7451262"/>
                            <a:ext cx="445412" cy="218022"/>
                          </a:xfrm>
                          <a:prstGeom prst="rect">
                            <a:avLst/>
                          </a:prstGeom>
                          <a:solidFill>
                            <a:srgbClr val="F79646"/>
                          </a:solidFill>
                          <a:ln w="9525">
                            <a:solidFill>
                              <a:srgbClr val="000000"/>
                            </a:solidFill>
                            <a:miter lim="800000"/>
                            <a:headEnd/>
                            <a:tailEnd/>
                          </a:ln>
                        </wps:spPr>
                        <wps:txbx>
                          <w:txbxContent>
                            <w:p w14:paraId="5B74FAAC" w14:textId="316C3574"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1667263460" name="Text Box 52">
                          <a:extLst>
                            <a:ext uri="{FF2B5EF4-FFF2-40B4-BE49-F238E27FC236}">
                              <a16:creationId xmlns:a16="http://schemas.microsoft.com/office/drawing/2014/main" id="{00000000-0008-0000-0900-000033000000}"/>
                            </a:ext>
                          </a:extLst>
                        </wps:cNvPr>
                        <wps:cNvSpPr txBox="1">
                          <a:spLocks noChangeArrowheads="1" noTextEdit="1"/>
                        </wps:cNvSpPr>
                        <wps:spPr bwMode="auto">
                          <a:xfrm>
                            <a:off x="5440898" y="5115029"/>
                            <a:ext cx="427245" cy="218975"/>
                          </a:xfrm>
                          <a:prstGeom prst="rect">
                            <a:avLst/>
                          </a:prstGeom>
                          <a:solidFill>
                            <a:srgbClr val="CAE8AA"/>
                          </a:solidFill>
                          <a:ln w="9525">
                            <a:solidFill>
                              <a:srgbClr val="000000"/>
                            </a:solidFill>
                            <a:miter lim="800000"/>
                            <a:headEnd/>
                            <a:tailEnd/>
                          </a:ln>
                        </wps:spPr>
                        <wps:txbx>
                          <w:txbxContent>
                            <w:p w14:paraId="31C19025" w14:textId="28ABE256"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547602877" name="Text Box 54">
                          <a:extLst>
                            <a:ext uri="{FF2B5EF4-FFF2-40B4-BE49-F238E27FC236}">
                              <a16:creationId xmlns:a16="http://schemas.microsoft.com/office/drawing/2014/main" id="{00000000-0008-0000-0900-000034000000}"/>
                            </a:ext>
                          </a:extLst>
                        </wps:cNvPr>
                        <wps:cNvSpPr txBox="1">
                          <a:spLocks noChangeArrowheads="1" noTextEdit="1"/>
                        </wps:cNvSpPr>
                        <wps:spPr bwMode="auto">
                          <a:xfrm>
                            <a:off x="4743115" y="4123714"/>
                            <a:ext cx="429617" cy="255969"/>
                          </a:xfrm>
                          <a:prstGeom prst="rect">
                            <a:avLst/>
                          </a:prstGeom>
                          <a:solidFill>
                            <a:srgbClr val="00B050"/>
                          </a:solidFill>
                          <a:ln w="9525">
                            <a:solidFill>
                              <a:srgbClr val="000000"/>
                            </a:solidFill>
                            <a:miter lim="800000"/>
                            <a:headEnd/>
                            <a:tailEnd/>
                          </a:ln>
                        </wps:spPr>
                        <wps:txbx>
                          <w:txbxContent>
                            <w:p w14:paraId="69C3B85A" w14:textId="7FD93B8A"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1637989702" name="Text Box 55">
                          <a:extLst>
                            <a:ext uri="{FF2B5EF4-FFF2-40B4-BE49-F238E27FC236}">
                              <a16:creationId xmlns:a16="http://schemas.microsoft.com/office/drawing/2014/main" id="{00000000-0008-0000-0900-000035000000}"/>
                            </a:ext>
                          </a:extLst>
                        </wps:cNvPr>
                        <wps:cNvSpPr txBox="1">
                          <a:spLocks noChangeArrowheads="1" noTextEdit="1"/>
                        </wps:cNvSpPr>
                        <wps:spPr bwMode="auto">
                          <a:xfrm>
                            <a:off x="5001222" y="4703559"/>
                            <a:ext cx="419374" cy="258940"/>
                          </a:xfrm>
                          <a:prstGeom prst="rect">
                            <a:avLst/>
                          </a:prstGeom>
                          <a:solidFill>
                            <a:srgbClr val="00B050"/>
                          </a:solidFill>
                          <a:ln w="9525">
                            <a:solidFill>
                              <a:srgbClr val="000000"/>
                            </a:solidFill>
                            <a:miter lim="800000"/>
                            <a:headEnd/>
                            <a:tailEnd/>
                          </a:ln>
                        </wps:spPr>
                        <wps:txbx>
                          <w:txbxContent>
                            <w:p w14:paraId="14843787" w14:textId="65FCA752"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1098211020" name="Text Box 56">
                          <a:extLst>
                            <a:ext uri="{FF2B5EF4-FFF2-40B4-BE49-F238E27FC236}">
                              <a16:creationId xmlns:a16="http://schemas.microsoft.com/office/drawing/2014/main" id="{00000000-0008-0000-0900-000036000000}"/>
                            </a:ext>
                          </a:extLst>
                        </wps:cNvPr>
                        <wps:cNvSpPr txBox="1">
                          <a:spLocks noChangeArrowheads="1" noTextEdit="1"/>
                        </wps:cNvSpPr>
                        <wps:spPr bwMode="auto">
                          <a:xfrm>
                            <a:off x="4685566" y="5267322"/>
                            <a:ext cx="452032" cy="222428"/>
                          </a:xfrm>
                          <a:prstGeom prst="rect">
                            <a:avLst/>
                          </a:prstGeom>
                          <a:solidFill>
                            <a:srgbClr val="FFFFC9"/>
                          </a:solidFill>
                          <a:ln w="9525">
                            <a:solidFill>
                              <a:srgbClr val="000000"/>
                            </a:solidFill>
                            <a:miter lim="800000"/>
                            <a:headEnd/>
                            <a:tailEnd/>
                          </a:ln>
                        </wps:spPr>
                        <wps:txbx>
                          <w:txbxContent>
                            <w:p w14:paraId="2F52FFEC" w14:textId="569070B8"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1596923857" name="Text Box 39">
                          <a:extLst>
                            <a:ext uri="{FF2B5EF4-FFF2-40B4-BE49-F238E27FC236}">
                              <a16:creationId xmlns:a16="http://schemas.microsoft.com/office/drawing/2014/main" id="{00000000-0008-0000-0900-000037000000}"/>
                            </a:ext>
                          </a:extLst>
                        </wps:cNvPr>
                        <wps:cNvSpPr txBox="1">
                          <a:spLocks noChangeArrowheads="1" noTextEdit="1"/>
                        </wps:cNvSpPr>
                        <wps:spPr bwMode="auto">
                          <a:xfrm>
                            <a:off x="6374468" y="845996"/>
                            <a:ext cx="427206" cy="242708"/>
                          </a:xfrm>
                          <a:prstGeom prst="rect">
                            <a:avLst/>
                          </a:prstGeom>
                          <a:solidFill>
                            <a:srgbClr val="FFFF00"/>
                          </a:solidFill>
                          <a:ln w="9525">
                            <a:solidFill>
                              <a:srgbClr val="000000"/>
                            </a:solidFill>
                            <a:miter lim="800000"/>
                            <a:headEnd/>
                            <a:tailEnd/>
                          </a:ln>
                        </wps:spPr>
                        <wps:txbx>
                          <w:txbxContent>
                            <w:p w14:paraId="1E30DE52" w14:textId="33D0AAA8"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722636488" name="Text Box 38">
                          <a:extLst>
                            <a:ext uri="{FF2B5EF4-FFF2-40B4-BE49-F238E27FC236}">
                              <a16:creationId xmlns:a16="http://schemas.microsoft.com/office/drawing/2014/main" id="{00000000-0008-0000-0900-000038000000}"/>
                            </a:ext>
                          </a:extLst>
                        </wps:cNvPr>
                        <wps:cNvSpPr txBox="1">
                          <a:spLocks noChangeArrowheads="1" noTextEdit="1"/>
                        </wps:cNvSpPr>
                        <wps:spPr bwMode="auto">
                          <a:xfrm>
                            <a:off x="3972633" y="1144199"/>
                            <a:ext cx="430710" cy="218154"/>
                          </a:xfrm>
                          <a:prstGeom prst="rect">
                            <a:avLst/>
                          </a:prstGeom>
                          <a:solidFill>
                            <a:srgbClr val="FFFF00"/>
                          </a:solidFill>
                          <a:ln w="9525">
                            <a:solidFill>
                              <a:srgbClr val="000000"/>
                            </a:solidFill>
                            <a:miter lim="800000"/>
                            <a:headEnd/>
                            <a:tailEnd/>
                          </a:ln>
                        </wps:spPr>
                        <wps:txbx>
                          <w:txbxContent>
                            <w:p w14:paraId="53CDC49B" w14:textId="521DE870"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381776654" name="Text Box 44">
                          <a:extLst>
                            <a:ext uri="{FF2B5EF4-FFF2-40B4-BE49-F238E27FC236}">
                              <a16:creationId xmlns:a16="http://schemas.microsoft.com/office/drawing/2014/main" id="{00000000-0008-0000-0900-000039000000}"/>
                            </a:ext>
                          </a:extLst>
                        </wps:cNvPr>
                        <wps:cNvSpPr txBox="1">
                          <a:spLocks noChangeArrowheads="1" noTextEdit="1"/>
                        </wps:cNvSpPr>
                        <wps:spPr bwMode="auto">
                          <a:xfrm>
                            <a:off x="3608512" y="2050873"/>
                            <a:ext cx="418688" cy="236090"/>
                          </a:xfrm>
                          <a:prstGeom prst="rect">
                            <a:avLst/>
                          </a:prstGeom>
                          <a:solidFill>
                            <a:srgbClr val="FFFFC9"/>
                          </a:solidFill>
                          <a:ln w="9525">
                            <a:solidFill>
                              <a:srgbClr val="000000"/>
                            </a:solidFill>
                            <a:miter lim="800000"/>
                            <a:headEnd/>
                            <a:tailEnd/>
                          </a:ln>
                        </wps:spPr>
                        <wps:txbx>
                          <w:txbxContent>
                            <w:p w14:paraId="17FC5FD4" w14:textId="32367FCB"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645693537" name="Text Box 48">
                          <a:extLst>
                            <a:ext uri="{FF2B5EF4-FFF2-40B4-BE49-F238E27FC236}">
                              <a16:creationId xmlns:a16="http://schemas.microsoft.com/office/drawing/2014/main" id="{00000000-0008-0000-0900-00003A000000}"/>
                            </a:ext>
                          </a:extLst>
                        </wps:cNvPr>
                        <wps:cNvSpPr txBox="1">
                          <a:spLocks noChangeArrowheads="1" noTextEdit="1"/>
                        </wps:cNvSpPr>
                        <wps:spPr bwMode="auto">
                          <a:xfrm>
                            <a:off x="6090031" y="3657201"/>
                            <a:ext cx="435566" cy="239488"/>
                          </a:xfrm>
                          <a:prstGeom prst="rect">
                            <a:avLst/>
                          </a:prstGeom>
                          <a:solidFill>
                            <a:srgbClr val="FF0000"/>
                          </a:solidFill>
                          <a:ln w="9525">
                            <a:solidFill>
                              <a:srgbClr val="000000"/>
                            </a:solidFill>
                            <a:miter lim="800000"/>
                            <a:headEnd/>
                            <a:tailEnd/>
                          </a:ln>
                        </wps:spPr>
                        <wps:txbx>
                          <w:txbxContent>
                            <w:p w14:paraId="47F5029C" w14:textId="7110CEFB"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1542331114" name="Text Box 19">
                          <a:extLst>
                            <a:ext uri="{FF2B5EF4-FFF2-40B4-BE49-F238E27FC236}">
                              <a16:creationId xmlns:a16="http://schemas.microsoft.com/office/drawing/2014/main" id="{00000000-0008-0000-0900-00003B000000}"/>
                            </a:ext>
                          </a:extLst>
                        </wps:cNvPr>
                        <wps:cNvSpPr txBox="1">
                          <a:spLocks noChangeArrowheads="1" noTextEdit="1"/>
                        </wps:cNvSpPr>
                        <wps:spPr bwMode="auto">
                          <a:xfrm>
                            <a:off x="5526270" y="4019745"/>
                            <a:ext cx="434439" cy="237328"/>
                          </a:xfrm>
                          <a:prstGeom prst="rect">
                            <a:avLst/>
                          </a:prstGeom>
                          <a:solidFill>
                            <a:srgbClr val="00B050"/>
                          </a:solidFill>
                          <a:ln w="9525">
                            <a:solidFill>
                              <a:srgbClr val="000000"/>
                            </a:solidFill>
                            <a:miter lim="800000"/>
                            <a:headEnd/>
                            <a:tailEnd/>
                          </a:ln>
                        </wps:spPr>
                        <wps:txbx>
                          <w:txbxContent>
                            <w:p w14:paraId="1D71F629" w14:textId="2CE15498"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470002869" name="Text Box 36">
                          <a:extLst>
                            <a:ext uri="{FF2B5EF4-FFF2-40B4-BE49-F238E27FC236}">
                              <a16:creationId xmlns:a16="http://schemas.microsoft.com/office/drawing/2014/main" id="{00000000-0008-0000-0900-00003C000000}"/>
                            </a:ext>
                          </a:extLst>
                        </wps:cNvPr>
                        <wps:cNvSpPr txBox="1">
                          <a:spLocks noChangeArrowheads="1" noTextEdit="1"/>
                        </wps:cNvSpPr>
                        <wps:spPr bwMode="auto">
                          <a:xfrm>
                            <a:off x="1756475" y="2212574"/>
                            <a:ext cx="413196" cy="234904"/>
                          </a:xfrm>
                          <a:prstGeom prst="rect">
                            <a:avLst/>
                          </a:prstGeom>
                          <a:solidFill>
                            <a:srgbClr val="F79646"/>
                          </a:solidFill>
                          <a:ln w="9525">
                            <a:solidFill>
                              <a:srgbClr val="000000"/>
                            </a:solidFill>
                            <a:miter lim="800000"/>
                            <a:headEnd/>
                            <a:tailEnd/>
                          </a:ln>
                        </wps:spPr>
                        <wps:txbx>
                          <w:txbxContent>
                            <w:p w14:paraId="37FD546B" w14:textId="44884AF0"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537262168" name="Text Box 35">
                          <a:extLst>
                            <a:ext uri="{FF2B5EF4-FFF2-40B4-BE49-F238E27FC236}">
                              <a16:creationId xmlns:a16="http://schemas.microsoft.com/office/drawing/2014/main" id="{00000000-0008-0000-0900-00003D000000}"/>
                            </a:ext>
                          </a:extLst>
                        </wps:cNvPr>
                        <wps:cNvSpPr txBox="1">
                          <a:spLocks noChangeArrowheads="1" noTextEdit="1"/>
                        </wps:cNvSpPr>
                        <wps:spPr bwMode="auto">
                          <a:xfrm>
                            <a:off x="4850327" y="5694559"/>
                            <a:ext cx="397599" cy="211205"/>
                          </a:xfrm>
                          <a:prstGeom prst="rect">
                            <a:avLst/>
                          </a:prstGeom>
                          <a:solidFill>
                            <a:srgbClr val="FFFFC9"/>
                          </a:solidFill>
                          <a:ln w="9525">
                            <a:solidFill>
                              <a:srgbClr val="000000"/>
                            </a:solidFill>
                            <a:miter lim="800000"/>
                            <a:headEnd/>
                            <a:tailEnd/>
                          </a:ln>
                        </wps:spPr>
                        <wps:txbx>
                          <w:txbxContent>
                            <w:p w14:paraId="0C9C5854" w14:textId="6B6681DA"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1373447060" name="Text Box 26">
                          <a:extLst>
                            <a:ext uri="{FF2B5EF4-FFF2-40B4-BE49-F238E27FC236}">
                              <a16:creationId xmlns:a16="http://schemas.microsoft.com/office/drawing/2014/main" id="{00000000-0008-0000-0900-00003E000000}"/>
                            </a:ext>
                          </a:extLst>
                        </wps:cNvPr>
                        <wps:cNvSpPr txBox="1">
                          <a:spLocks noChangeArrowheads="1" noTextEdit="1"/>
                        </wps:cNvSpPr>
                        <wps:spPr bwMode="auto">
                          <a:xfrm>
                            <a:off x="2097727" y="6808373"/>
                            <a:ext cx="429218" cy="247465"/>
                          </a:xfrm>
                          <a:prstGeom prst="rect">
                            <a:avLst/>
                          </a:prstGeom>
                          <a:solidFill>
                            <a:srgbClr val="FF0000"/>
                          </a:solidFill>
                          <a:ln w="9525">
                            <a:solidFill>
                              <a:srgbClr val="000000"/>
                            </a:solidFill>
                            <a:miter lim="800000"/>
                            <a:headEnd/>
                            <a:tailEnd/>
                          </a:ln>
                        </wps:spPr>
                        <wps:txbx>
                          <w:txbxContent>
                            <w:p w14:paraId="64F53E9E" w14:textId="77A033E8"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448998136" name="Text Box 26">
                          <a:extLst>
                            <a:ext uri="{FF2B5EF4-FFF2-40B4-BE49-F238E27FC236}">
                              <a16:creationId xmlns:a16="http://schemas.microsoft.com/office/drawing/2014/main" id="{00000000-0008-0000-0900-00003F000000}"/>
                            </a:ext>
                          </a:extLst>
                        </wps:cNvPr>
                        <wps:cNvSpPr txBox="1">
                          <a:spLocks noChangeArrowheads="1" noTextEdit="1"/>
                        </wps:cNvSpPr>
                        <wps:spPr bwMode="auto">
                          <a:xfrm>
                            <a:off x="3019146" y="5661790"/>
                            <a:ext cx="427293" cy="246853"/>
                          </a:xfrm>
                          <a:prstGeom prst="rect">
                            <a:avLst/>
                          </a:prstGeom>
                          <a:solidFill>
                            <a:srgbClr val="FFFF00"/>
                          </a:solidFill>
                          <a:ln w="9525">
                            <a:solidFill>
                              <a:srgbClr val="000000"/>
                            </a:solidFill>
                            <a:miter lim="800000"/>
                            <a:headEnd/>
                            <a:tailEnd/>
                          </a:ln>
                        </wps:spPr>
                        <wps:txbx>
                          <w:txbxContent>
                            <w:p w14:paraId="2F7024C4" w14:textId="3F727D35"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200206016" name="Text Box 12">
                          <a:extLst>
                            <a:ext uri="{FF2B5EF4-FFF2-40B4-BE49-F238E27FC236}">
                              <a16:creationId xmlns:a16="http://schemas.microsoft.com/office/drawing/2014/main" id="{00000000-0008-0000-0900-000040000000}"/>
                            </a:ext>
                          </a:extLst>
                        </wps:cNvPr>
                        <wps:cNvSpPr txBox="1">
                          <a:spLocks noChangeArrowheads="1" noTextEdit="1"/>
                        </wps:cNvSpPr>
                        <wps:spPr bwMode="auto">
                          <a:xfrm>
                            <a:off x="1552378" y="5037949"/>
                            <a:ext cx="447344" cy="231626"/>
                          </a:xfrm>
                          <a:prstGeom prst="rect">
                            <a:avLst/>
                          </a:prstGeom>
                          <a:solidFill>
                            <a:srgbClr val="FFFFC9"/>
                          </a:solidFill>
                          <a:ln w="9525">
                            <a:solidFill>
                              <a:srgbClr val="000000"/>
                            </a:solidFill>
                            <a:miter lim="800000"/>
                            <a:headEnd/>
                            <a:tailEnd/>
                          </a:ln>
                        </wps:spPr>
                        <wps:txbx>
                          <w:txbxContent>
                            <w:p w14:paraId="7C3F4638" w14:textId="01B4FF90"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657617358" name="Text Box 12">
                          <a:extLst>
                            <a:ext uri="{FF2B5EF4-FFF2-40B4-BE49-F238E27FC236}">
                              <a16:creationId xmlns:a16="http://schemas.microsoft.com/office/drawing/2014/main" id="{00000000-0008-0000-0900-000041000000}"/>
                            </a:ext>
                          </a:extLst>
                        </wps:cNvPr>
                        <wps:cNvSpPr txBox="1">
                          <a:spLocks noChangeArrowheads="1" noTextEdit="1"/>
                        </wps:cNvSpPr>
                        <wps:spPr bwMode="auto">
                          <a:xfrm>
                            <a:off x="2171074" y="4727195"/>
                            <a:ext cx="452474" cy="219026"/>
                          </a:xfrm>
                          <a:prstGeom prst="rect">
                            <a:avLst/>
                          </a:prstGeom>
                          <a:solidFill>
                            <a:srgbClr val="FFFFC9"/>
                          </a:solidFill>
                          <a:ln w="9525">
                            <a:solidFill>
                              <a:srgbClr val="000000"/>
                            </a:solidFill>
                            <a:miter lim="800000"/>
                            <a:headEnd/>
                            <a:tailEnd/>
                          </a:ln>
                        </wps:spPr>
                        <wps:txbx>
                          <w:txbxContent>
                            <w:p w14:paraId="2275DC70" w14:textId="63A53873"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s:wsp>
                        <wps:cNvPr id="1924296162" name="Text Box 12">
                          <a:extLst>
                            <a:ext uri="{FF2B5EF4-FFF2-40B4-BE49-F238E27FC236}">
                              <a16:creationId xmlns:a16="http://schemas.microsoft.com/office/drawing/2014/main" id="{00000000-0008-0000-0900-000042000000}"/>
                            </a:ext>
                          </a:extLst>
                        </wps:cNvPr>
                        <wps:cNvSpPr txBox="1">
                          <a:spLocks noChangeArrowheads="1" noTextEdit="1"/>
                        </wps:cNvSpPr>
                        <wps:spPr bwMode="auto">
                          <a:xfrm>
                            <a:off x="1885208" y="6086924"/>
                            <a:ext cx="422883" cy="219026"/>
                          </a:xfrm>
                          <a:prstGeom prst="rect">
                            <a:avLst/>
                          </a:prstGeom>
                          <a:solidFill>
                            <a:srgbClr val="FFFFC9"/>
                          </a:solidFill>
                          <a:ln w="9525">
                            <a:solidFill>
                              <a:srgbClr val="000000"/>
                            </a:solidFill>
                            <a:miter lim="800000"/>
                            <a:headEnd/>
                            <a:tailEnd/>
                          </a:ln>
                        </wps:spPr>
                        <wps:txbx>
                          <w:txbxContent>
                            <w:p w14:paraId="1E96858A" w14:textId="6249ACAE" w:rsidR="00996E98" w:rsidRDefault="00996E98" w:rsidP="00996E98">
                              <w:pPr>
                                <w:jc w:val="center"/>
                                <w:textAlignment w:val="baseline"/>
                                <w:rPr>
                                  <w:rFonts w:ascii="Arial" w:hAnsi="Arial" w:cs="Arial"/>
                                  <w:b/>
                                  <w:bCs/>
                                  <w:color w:val="000000" w:themeColor="text1"/>
                                  <w:sz w:val="16"/>
                                  <w:szCs w:val="16"/>
                                  <w:lang w:val="en-US"/>
                                </w:rPr>
                              </w:pPr>
                            </w:p>
                          </w:txbxContent>
                        </wps:txbx>
                        <wps:bodyPr wrap="square" lIns="27432" tIns="22860" rIns="27432" bIns="22860" anchor="ctr" upright="1"/>
                      </wps:wsp>
                    </wpg:wgp>
                  </a:graphicData>
                </a:graphic>
              </wp:inline>
            </w:drawing>
          </mc:Choice>
          <mc:Fallback>
            <w:pict>
              <v:group w14:anchorId="49FB7CFD" id="Group 145" o:spid="_x0000_s1027" style="width:338.5pt;height:462pt;mso-position-horizontal-relative:char;mso-position-vertical-relative:line" coordorigin=",18" coordsize="70580,9667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86441152" o:spid="_x0000_s1028" type="#_x0000_t75" style="position:absolute;top:18;width:70580;height:96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" filled="t" fillcolor="#92d050" stroked="t">
                  <v:imagedata r:id="rId17" o:title=""/>
                </v:shape>
                <v:shape id="Text Box 2" o:spid="_x0000_s1029" type="#_x0000_t202" style="position:absolute;left:23987;top:55430;width:4314;height:2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" fillcolor="#ffffc9">
                  <o:lock v:ext="edit" text="t"/>
                  <v:textbox inset="2.16pt,1.8pt,2.16pt,1.8pt">
                    <w:txbxContent>
                      <w:p w14:paraId="72819B1D" w14:textId="17BCEB51"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3" o:spid="_x0000_s1030" type="#_x0000_t202" style="position:absolute;left:9946;top:62759;width:4434;height:21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" fillcolor="yellow">
                  <o:lock v:ext="edit" text="t"/>
                  <v:textbox inset="2.16pt,1.8pt,2.16pt,1.8pt">
                    <w:txbxContent>
                      <w:p w14:paraId="71289C32" w14:textId="57B682C9"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4" o:spid="_x0000_s1031" type="#_x0000_t202" style="position:absolute;left:14425;top:69546;width:4227;height:23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" fillcolor="#f79646">
                  <o:lock v:ext="edit" text="t"/>
                  <v:textbox inset="2.16pt,1.8pt,2.16pt,1.8pt">
                    <w:txbxContent>
                      <w:p w14:paraId="3DFD2353" w14:textId="0FC44538"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8" o:spid="_x0000_s1032" type="#_x0000_t202" style="position:absolute;left:27737;top:70862;width:4295;height:23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" fillcolor="red">
                  <o:lock v:ext="edit" text="t"/>
                  <v:textbox inset="2.16pt,1.8pt,2.16pt,1.8pt">
                    <w:txbxContent>
                      <w:p w14:paraId="3340F60E" w14:textId="501ADBB9"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9" o:spid="_x0000_s1033" type="#_x0000_t202" style="position:absolute;left:50981;top:38997;width:4291;height:2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" fillcolor="#00b050">
                  <o:lock v:ext="edit" text="t"/>
                  <v:textbox inset="2.16pt,1.8pt,2.16pt,1.8pt">
                    <w:txbxContent>
                      <w:p w14:paraId="5E2C34D3" w14:textId="5B7703CA"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10" o:spid="_x0000_s1034" type="#_x0000_t202" style="position:absolute;left:20975;top:42003;width:4273;height:24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" fillcolor="#cae8aa">
                  <o:lock v:ext="edit" text="t"/>
                  <v:textbox inset="2.16pt,1.8pt,2.16pt,1.8pt">
                    <w:txbxContent>
                      <w:p w14:paraId="60F37644" w14:textId="35BC6F88"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11" o:spid="_x0000_s1035" type="#_x0000_t202" style="position:absolute;left:26395;top:44377;width:4294;height:2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" fillcolor="#cae8aa">
                  <o:lock v:ext="edit" text="t"/>
                  <v:textbox inset="2.16pt,1.8pt,2.16pt,1.8pt">
                    <w:txbxContent>
                      <w:p w14:paraId="770CF2F4" w14:textId="190F7213"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12" o:spid="_x0000_s1036" type="#_x0000_t202" style="position:absolute;left:13656;top:54589;width:4292;height:22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" fillcolor="#cae8aa">
                  <o:lock v:ext="edit" text="t"/>
                  <v:textbox inset="2.16pt,1.8pt,2.16pt,1.8pt">
                    <w:txbxContent>
                      <w:p w14:paraId="46D17C31" w14:textId="459C3827"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13" o:spid="_x0000_s1037" type="#_x0000_t202" style="position:absolute;left:44597;top:62287;width:4474;height:22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" fillcolor="#f79646">
                  <o:lock v:ext="edit" text="t"/>
                  <v:textbox inset="2.16pt,1.8pt,2.16pt,1.8pt">
                    <w:txbxContent>
                      <w:p w14:paraId="6D963FE3" w14:textId="1FE7E5AC"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14" o:spid="_x0000_s1038" type="#_x0000_t202" style="position:absolute;left:31336;top:33901;width:4518;height:25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" fillcolor="#00b050">
                  <o:lock v:ext="edit" text="t"/>
                  <v:textbox inset="2.16pt,1.8pt,2.16pt,1.8pt">
                    <w:txbxContent>
                      <w:p w14:paraId="381DCA5F" w14:textId="03B79900"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15" o:spid="_x0000_s1039" type="#_x0000_t202" style="position:absolute;left:33329;top:60685;width:4273;height:22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" fillcolor="yellow">
                  <o:lock v:ext="edit" text="t"/>
                  <v:textbox inset="2.16pt,1.8pt,2.16pt,1.8pt">
                    <w:txbxContent>
                      <w:p w14:paraId="69E96F5B" w14:textId="263A269C"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16" o:spid="_x0000_s1040" type="#_x0000_t202" style="position:absolute;left:42487;top:43046;width:4219;height:27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" fillcolor="yellow">
                  <o:lock v:ext="edit" text="t"/>
                  <v:textbox inset="2.16pt,1.8pt,2.16pt,1.8pt">
                    <w:txbxContent>
                      <w:p w14:paraId="3B61F5E3" w14:textId="4EEFF0FB"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17" o:spid="_x0000_s1041" type="#_x0000_t202" style="position:absolute;left:23700;top:25523;width:4209;height:22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" fillcolor="yellow">
                  <o:lock v:ext="edit" text="t"/>
                  <v:textbox inset="2.16pt,1.8pt,2.16pt,1.8pt">
                    <w:txbxContent>
                      <w:p w14:paraId="3822DAA9" w14:textId="5F42DBE7"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18" o:spid="_x0000_s1042" type="#_x0000_t202" style="position:absolute;left:38944;top:4222;width:4311;height:23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" fillcolor="#ffc000">
                  <o:lock v:ext="edit" text="t"/>
                  <v:textbox inset="2.16pt,1.8pt,2.16pt,1.8pt">
                    <w:txbxContent>
                      <w:p w14:paraId="2C2B4D07" w14:textId="5BD21585" w:rsidR="00996E98" w:rsidRDefault="00996E98" w:rsidP="00996E98">
                        <w:pPr>
                          <w:jc w:val="center"/>
                          <w:textAlignment w:val="baseline"/>
                          <w:rPr>
                            <w:rFonts w:ascii="Calibri" w:hAnsi="Calibri" w:cs="Arial"/>
                            <w:color w:val="000000" w:themeColor="text1"/>
                            <w:sz w:val="16"/>
                            <w:szCs w:val="16"/>
                            <w:lang w:val="en-US"/>
                          </w:rPr>
                        </w:pPr>
                      </w:p>
                    </w:txbxContent>
                  </v:textbox>
                </v:shape>
                <v:shape id="Text Box 19" o:spid="_x0000_s1043" type="#_x0000_t202" style="position:absolute;left:53277;top:42801;width:4641;height:25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" fillcolor="#00b050">
                  <o:lock v:ext="edit" text="t"/>
                  <v:textbox inset="2.16pt,1.8pt,2.16pt,1.8pt">
                    <w:txbxContent>
                      <w:p w14:paraId="1436D1E6" w14:textId="4BCE1132"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20" o:spid="_x0000_s1044" type="#_x0000_t202" style="position:absolute;left:48696;top:28123;width:4187;height:2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" fillcolor="#00b050">
                  <o:lock v:ext="edit" text="t"/>
                  <v:textbox inset="2.16pt,1.8pt,2.16pt,1.8pt">
                    <w:txbxContent>
                      <w:p w14:paraId="161F1B8E" w14:textId="7569DAFA"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21" o:spid="_x0000_s1045" type="#_x0000_t202" style="position:absolute;left:29664;top:17415;width:4272;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" fillcolor="yellow">
                  <o:lock v:ext="edit" text="t"/>
                  <v:textbox inset="2.16pt,1.8pt,2.16pt,1.8pt">
                    <w:txbxContent>
                      <w:p w14:paraId="4270D680" w14:textId="3F43D817"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22" o:spid="_x0000_s1046" type="#_x0000_t202" style="position:absolute;left:30132;top:29852;width:4378;height:20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" fillcolor="#92d050">
                  <o:lock v:ext="edit" text="t"/>
                  <v:textbox inset="2.16pt,1.8pt,2.16pt,1.8pt">
                    <w:txbxContent>
                      <w:p w14:paraId="7DE1C403" w14:textId="36876843"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23" o:spid="_x0000_s1047" type="#_x0000_t202" style="position:absolute;left:31794;top:42570;width:4241;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" fillcolor="#cae8aa">
                  <o:lock v:ext="edit" text="t"/>
                  <v:textbox inset="2.16pt,1.8pt,2.16pt,1.8pt">
                    <w:txbxContent>
                      <w:p w14:paraId="5929AD49" w14:textId="6516C625"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24" o:spid="_x0000_s1048" type="#_x0000_t202" style="position:absolute;left:35458;top:66522;width:4471;height:2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" fillcolor="#f79646">
                  <o:lock v:ext="edit" text="t"/>
                  <v:textbox inset="2.16pt,1.8pt,2.16pt,1.8pt">
                    <w:txbxContent>
                      <w:p w14:paraId="2EE9AFA6" w14:textId="1E62B767"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25" o:spid="_x0000_s1049" type="#_x0000_t202" style="position:absolute;left:23316;top:62287;width:4401;height:22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" fillcolor="#ffc000">
                  <o:lock v:ext="edit" text="t"/>
                  <v:textbox inset="2.16pt,1.8pt,2.16pt,1.8pt">
                    <w:txbxContent>
                      <w:p w14:paraId="56043CE2" w14:textId="66B70FDF"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26" o:spid="_x0000_s1050" type="#_x0000_t202" style="position:absolute;left:21709;top:71356;width:4209;height:23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" fillcolor="#f79646">
                  <o:lock v:ext="edit" text="t"/>
                  <v:textbox inset="2.16pt,1.8pt,2.16pt,1.8pt">
                    <w:txbxContent>
                      <w:p w14:paraId="7BA0922C" w14:textId="57F43ED2"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27" o:spid="_x0000_s1051" type="#_x0000_t202" style="position:absolute;left:18673;top:55987;width:4218;height:24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" fillcolor="#ffc000">
                  <o:lock v:ext="edit" text="t"/>
                  <v:textbox inset="2.16pt,1.8pt,2.16pt,1.8pt">
                    <w:txbxContent>
                      <w:p w14:paraId="5A14ADA6" w14:textId="152303B7"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28" o:spid="_x0000_s1052" type="#_x0000_t202" style="position:absolute;left:13825;top:57176;width:4454;height:2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" fillcolor="#ffffc9">
                  <o:lock v:ext="edit" text="t"/>
                  <v:textbox inset="2.16pt,1.8pt,2.16pt,1.8pt">
                    <w:txbxContent>
                      <w:p w14:paraId="6656A952" w14:textId="7B524B42"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29" o:spid="_x0000_s1053" type="#_x0000_t202" style="position:absolute;left:13825;top:60203;width:4454;height:23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" fillcolor="#ffffc9">
                  <o:lock v:ext="edit" text="t"/>
                  <v:textbox inset="2.16pt,1.8pt,2.16pt,1.8pt">
                    <w:txbxContent>
                      <w:p w14:paraId="25AA9DD6" w14:textId="1F1E23A1"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30" o:spid="_x0000_s1054" type="#_x0000_t202" style="position:absolute;left:18571;top:64126;width:4312;height:23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" fillcolor="#ffc000">
                  <o:lock v:ext="edit" text="t"/>
                  <v:textbox inset="2.16pt,1.8pt,2.16pt,1.8pt">
                    <w:txbxContent>
                      <w:p w14:paraId="1D75D590" w14:textId="17E8C411"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31" o:spid="_x0000_s1055" type="#_x0000_t202" style="position:absolute;left:34840;top:54206;width:4497;height:2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" fillcolor="#ffc000">
                  <o:lock v:ext="edit" text="t"/>
                  <v:textbox inset="2.16pt,1.8pt,2.16pt,1.8pt">
                    <w:txbxContent>
                      <w:p w14:paraId="4C8EBF57" w14:textId="7E412BAA"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32" o:spid="_x0000_s1056" type="#_x0000_t202" style="position:absolute;left:29344;top:66318;width:4408;height:22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" fillcolor="#f79646">
                  <o:lock v:ext="edit" text="t"/>
                  <v:textbox inset="2.16pt,1.8pt,2.16pt,1.8pt">
                    <w:txbxContent>
                      <w:p w14:paraId="1B4F5821" w14:textId="4C229B92"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33" o:spid="_x0000_s1057" type="#_x0000_t202" style="position:absolute;left:39157;top:47537;width:4279;height:2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" fillcolor="#cae8aa">
                  <o:lock v:ext="edit" text="t"/>
                  <v:textbox inset="2.16pt,1.8pt,2.16pt,1.8pt">
                    <w:txbxContent>
                      <w:p w14:paraId="4DF4B691" w14:textId="00980930"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34" o:spid="_x0000_s1058" type="#_x0000_t202" style="position:absolute;left:41444;top:55622;width:4508;height:21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" fillcolor="#ffffc9">
                  <o:lock v:ext="edit" text="t"/>
                  <v:textbox inset="2.16pt,1.8pt,2.16pt,1.8pt">
                    <w:txbxContent>
                      <w:p w14:paraId="400CA494" w14:textId="25351D62"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_x0000_s1059" type="#_x0000_t202" style="position:absolute;left:53640;top:57318;width:4465;height:2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" fillcolor="yellow">
                  <o:lock v:ext="edit" text="t"/>
                  <v:textbox inset="2.16pt,1.8pt,2.16pt,1.8pt">
                    <w:txbxContent>
                      <w:p w14:paraId="40129BAE" w14:textId="54736E97"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36" o:spid="_x0000_s1060" type="#_x0000_t202" style="position:absolute;left:12483;top:24933;width:4176;height:2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" fillcolor="red">
                  <o:lock v:ext="edit" text="t"/>
                  <v:textbox inset="2.16pt,1.8pt,2.16pt,1.8pt">
                    <w:txbxContent>
                      <w:p w14:paraId="24EB3ADA" w14:textId="3BAFB86C"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37" o:spid="_x0000_s1061" type="#_x0000_t202" style="position:absolute;left:15223;top:30122;width:4196;height:2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" fillcolor="#cae8aa">
                  <o:lock v:ext="edit" text="t"/>
                  <v:textbox inset="2.16pt,1.8pt,2.16pt,1.8pt">
                    <w:txbxContent>
                      <w:p w14:paraId="6F3D9276" w14:textId="75EA3F32"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38" o:spid="_x0000_s1062" type="#_x0000_t202" style="position:absolute;left:41660;top:7809;width:4475;height:21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" fillcolor="#ffffc9">
                  <o:lock v:ext="edit" text="t"/>
                  <v:textbox inset="2.16pt,1.8pt,2.16pt,1.8pt">
                    <w:txbxContent>
                      <w:p w14:paraId="2828ADD5" w14:textId="633E08C0"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39" o:spid="_x0000_s1063" type="#_x0000_t202" style="position:absolute;left:57947;top:10210;width:4259;height:2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" fillcolor="#cae8aa">
                  <o:lock v:ext="edit" text="t"/>
                  <v:textbox inset="2.16pt,1.8pt,2.16pt,1.8pt">
                    <w:txbxContent>
                      <w:p w14:paraId="3BA18CAF" w14:textId="672FBB4E"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40" o:spid="_x0000_s1064" type="#_x0000_t202" style="position:absolute;left:49830;top:19729;width:4206;height:22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" fillcolor="#92d050">
                  <o:lock v:ext="edit" text="t"/>
                  <v:textbox inset="2.16pt,1.8pt,2.16pt,1.8pt">
                    <w:txbxContent>
                      <w:p w14:paraId="3F9EFA47" w14:textId="7E51ACB7"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41" o:spid="_x0000_s1065" type="#_x0000_t202" style="position:absolute;left:33129;top:10210;width:4473;height:24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" fillcolor="#ffc000">
                  <o:lock v:ext="edit" text="t"/>
                  <v:textbox inset="2.16pt,1.8pt,2.16pt,1.8pt">
                    <w:txbxContent>
                      <w:p w14:paraId="50F4546D" w14:textId="5BD0BFF8" w:rsidR="00996E98" w:rsidRDefault="00996E98" w:rsidP="00996E98">
                        <w:pPr>
                          <w:jc w:val="center"/>
                          <w:textAlignment w:val="baseline"/>
                          <w:rPr>
                            <w:rFonts w:ascii="Calibri" w:hAnsi="Calibri" w:cs="Arial"/>
                            <w:color w:val="000000" w:themeColor="text1"/>
                            <w:sz w:val="16"/>
                            <w:szCs w:val="16"/>
                            <w:lang w:val="en-US"/>
                          </w:rPr>
                        </w:pPr>
                      </w:p>
                    </w:txbxContent>
                  </v:textbox>
                </v:shape>
                <v:shape id="Text Box 42" o:spid="_x0000_s1066" type="#_x0000_t202" style="position:absolute;left:34118;top:14273;width:4273;height:22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" fillcolor="#ffc000">
                  <o:lock v:ext="edit" text="t"/>
                  <v:textbox inset="2.16pt,1.8pt,2.16pt,1.8pt">
                    <w:txbxContent>
                      <w:p w14:paraId="4857C33F" w14:textId="305ECC59"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43" o:spid="_x0000_s1067" type="#_x0000_t202" style="position:absolute;left:27184;top:13165;width:4273;height:2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" fillcolor="yellow">
                  <o:lock v:ext="edit" text="t"/>
                  <v:textbox inset="2.16pt,1.8pt,2.16pt,1.8pt">
                    <w:txbxContent>
                      <w:p w14:paraId="69EA2612" w14:textId="4B55A9C5"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44" o:spid="_x0000_s1068" type="#_x0000_t202" style="position:absolute;left:39338;top:16470;width:4315;height:2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" fillcolor="#ffffc9">
                  <o:lock v:ext="edit" text="t"/>
                  <v:textbox inset="2.16pt,1.8pt,2.16pt,1.8pt">
                    <w:txbxContent>
                      <w:p w14:paraId="56C366BD" w14:textId="3FD24DBF"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45" o:spid="_x0000_s1069" type="#_x0000_t202" style="position:absolute;left:46706;top:5238;width:4250;height:22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" fillcolor="yellow">
                  <o:lock v:ext="edit" text="t"/>
                  <v:textbox inset="2.16pt,1.8pt,2.16pt,1.8pt">
                    <w:txbxContent>
                      <w:p w14:paraId="21495793" w14:textId="259081CF"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46" o:spid="_x0000_s1070" type="#_x0000_t202" style="position:absolute;left:59264;top:12847;width:4456;height:23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" fillcolor="#92d050">
                  <o:lock v:ext="edit" text="t"/>
                  <v:textbox inset="2.16pt,1.8pt,2.16pt,1.8pt">
                    <w:txbxContent>
                      <w:p w14:paraId="15B15FFF" w14:textId="2D319C18"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47" o:spid="_x0000_s1071" type="#_x0000_t202" style="position:absolute;left:38665;top:36988;width:4272;height:21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" fillcolor="#00b050">
                  <o:lock v:ext="edit" text="t"/>
                  <v:textbox inset="2.16pt,1.8pt,2.16pt,1.8pt">
                    <w:txbxContent>
                      <w:p w14:paraId="50BC78F3" w14:textId="3B7692F1"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_x0000_s1072" type="#_x0000_t202" style="position:absolute;left:51747;top:33425;width:4292;height:23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" fillcolor="#00823b">
                  <o:lock v:ext="edit" text="t"/>
                  <v:textbox inset="2.16pt,1.8pt,2.16pt,1.8pt">
                    <w:txbxContent>
                      <w:p w14:paraId="6978EEC5" w14:textId="3575537E"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49" o:spid="_x0000_s1073" type="#_x0000_t202" style="position:absolute;left:42212;top:27540;width:4300;height:25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" fillcolor="#92d050">
                  <o:lock v:ext="edit" text="t"/>
                  <v:textbox inset="2.16pt,1.8pt,2.16pt,1.8pt">
                    <w:txbxContent>
                      <w:p w14:paraId="5F6CFC5E" w14:textId="7902A7BF"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50" o:spid="_x0000_s1074" type="#_x0000_t202" style="position:absolute;left:34701;top:24693;width:4456;height:2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" fillcolor="#cae8aa">
                  <o:lock v:ext="edit" text="t"/>
                  <v:textbox inset="2.16pt,1.8pt,2.16pt,1.8pt">
                    <w:txbxContent>
                      <w:p w14:paraId="731A8533" w14:textId="22FB1080"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51" o:spid="_x0000_s1075" type="#_x0000_t202" style="position:absolute;left:13825;top:74512;width:4454;height:2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" fillcolor="#f79646">
                  <o:lock v:ext="edit" text="t"/>
                  <v:textbox inset="2.16pt,1.8pt,2.16pt,1.8pt">
                    <w:txbxContent>
                      <w:p w14:paraId="5B74FAAC" w14:textId="316C3574"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52" o:spid="_x0000_s1076" type="#_x0000_t202" style="position:absolute;left:54408;top:51150;width:4273;height:2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" fillcolor="#cae8aa">
                  <o:lock v:ext="edit" text="t"/>
                  <v:textbox inset="2.16pt,1.8pt,2.16pt,1.8pt">
                    <w:txbxContent>
                      <w:p w14:paraId="31C19025" w14:textId="28ABE256"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54" o:spid="_x0000_s1077" type="#_x0000_t202" style="position:absolute;left:47431;top:41237;width:4296;height:25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" fillcolor="#00b050">
                  <o:lock v:ext="edit" text="t"/>
                  <v:textbox inset="2.16pt,1.8pt,2.16pt,1.8pt">
                    <w:txbxContent>
                      <w:p w14:paraId="69C3B85A" w14:textId="7FD93B8A"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55" o:spid="_x0000_s1078" type="#_x0000_t202" style="position:absolute;left:50012;top:47035;width:4193;height:25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" fillcolor="#00b050">
                  <o:lock v:ext="edit" text="t"/>
                  <v:textbox inset="2.16pt,1.8pt,2.16pt,1.8pt">
                    <w:txbxContent>
                      <w:p w14:paraId="14843787" w14:textId="65FCA752"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56" o:spid="_x0000_s1079" type="#_x0000_t202" style="position:absolute;left:46855;top:52673;width:4520;height:22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" fillcolor="#ffffc9">
                  <o:lock v:ext="edit" text="t"/>
                  <v:textbox inset="2.16pt,1.8pt,2.16pt,1.8pt">
                    <w:txbxContent>
                      <w:p w14:paraId="2F52FFEC" w14:textId="569070B8"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39" o:spid="_x0000_s1080" type="#_x0000_t202" style="position:absolute;left:63744;top:8459;width:4272;height:2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" fillcolor="yellow">
                  <o:lock v:ext="edit" text="t"/>
                  <v:textbox inset="2.16pt,1.8pt,2.16pt,1.8pt">
                    <w:txbxContent>
                      <w:p w14:paraId="1E30DE52" w14:textId="33D0AAA8"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38" o:spid="_x0000_s1081" type="#_x0000_t202" style="position:absolute;left:39726;top:11441;width:4307;height:21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" fillcolor="yellow">
                  <o:lock v:ext="edit" text="t"/>
                  <v:textbox inset="2.16pt,1.8pt,2.16pt,1.8pt">
                    <w:txbxContent>
                      <w:p w14:paraId="53CDC49B" w14:textId="521DE870"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44" o:spid="_x0000_s1082" type="#_x0000_t202" style="position:absolute;left:36085;top:20508;width:4187;height:23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" fillcolor="#ffffc9">
                  <o:lock v:ext="edit" text="t"/>
                  <v:textbox inset="2.16pt,1.8pt,2.16pt,1.8pt">
                    <w:txbxContent>
                      <w:p w14:paraId="17FC5FD4" w14:textId="32367FCB"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_x0000_s1083" type="#_x0000_t202" style="position:absolute;left:60900;top:36572;width:4355;height:2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" fillcolor="red">
                  <o:lock v:ext="edit" text="t"/>
                  <v:textbox inset="2.16pt,1.8pt,2.16pt,1.8pt">
                    <w:txbxContent>
                      <w:p w14:paraId="47F5029C" w14:textId="7110CEFB"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19" o:spid="_x0000_s1084" type="#_x0000_t202" style="position:absolute;left:55262;top:40197;width:4345;height:23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" fillcolor="#00b050">
                  <o:lock v:ext="edit" text="t"/>
                  <v:textbox inset="2.16pt,1.8pt,2.16pt,1.8pt">
                    <w:txbxContent>
                      <w:p w14:paraId="1D71F629" w14:textId="2CE15498"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36" o:spid="_x0000_s1085" type="#_x0000_t202" style="position:absolute;left:17564;top:22125;width:4132;height:2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" fillcolor="#f79646">
                  <o:lock v:ext="edit" text="t"/>
                  <v:textbox inset="2.16pt,1.8pt,2.16pt,1.8pt">
                    <w:txbxContent>
                      <w:p w14:paraId="37FD546B" w14:textId="44884AF0"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_x0000_s1086" type="#_x0000_t202" style="position:absolute;left:48503;top:56945;width:3976;height:21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" fillcolor="#ffffc9">
                  <o:lock v:ext="edit" text="t"/>
                  <v:textbox inset="2.16pt,1.8pt,2.16pt,1.8pt">
                    <w:txbxContent>
                      <w:p w14:paraId="0C9C5854" w14:textId="6B6681DA"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26" o:spid="_x0000_s1087" type="#_x0000_t202" style="position:absolute;left:20977;top:68083;width:4292;height:2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" fillcolor="red">
                  <o:lock v:ext="edit" text="t"/>
                  <v:textbox inset="2.16pt,1.8pt,2.16pt,1.8pt">
                    <w:txbxContent>
                      <w:p w14:paraId="64F53E9E" w14:textId="77A033E8"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26" o:spid="_x0000_s1088" type="#_x0000_t202" style="position:absolute;left:30191;top:56617;width:4273;height:24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" fillcolor="yellow">
                  <o:lock v:ext="edit" text="t"/>
                  <v:textbox inset="2.16pt,1.8pt,2.16pt,1.8pt">
                    <w:txbxContent>
                      <w:p w14:paraId="2F7024C4" w14:textId="3F727D35"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12" o:spid="_x0000_s1089" type="#_x0000_t202" style="position:absolute;left:15523;top:50379;width:4474;height:2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" fillcolor="#ffffc9">
                  <o:lock v:ext="edit" text="t"/>
                  <v:textbox inset="2.16pt,1.8pt,2.16pt,1.8pt">
                    <w:txbxContent>
                      <w:p w14:paraId="7C3F4638" w14:textId="01B4FF90"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12" o:spid="_x0000_s1090" type="#_x0000_t202" style="position:absolute;left:21710;top:47271;width:4525;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" fillcolor="#ffffc9">
                  <o:lock v:ext="edit" text="t"/>
                  <v:textbox inset="2.16pt,1.8pt,2.16pt,1.8pt">
                    <w:txbxContent>
                      <w:p w14:paraId="2275DC70" w14:textId="63A53873" w:rsidR="00996E98" w:rsidRDefault="00996E98" w:rsidP="00996E98">
                        <w:pPr>
                          <w:jc w:val="center"/>
                          <w:textAlignment w:val="baseline"/>
                          <w:rPr>
                            <w:rFonts w:ascii="Arial" w:hAnsi="Arial" w:cs="Arial"/>
                            <w:b/>
                            <w:bCs/>
                            <w:color w:val="000000" w:themeColor="text1"/>
                            <w:sz w:val="16"/>
                            <w:szCs w:val="16"/>
                            <w:lang w:val="en-US"/>
                          </w:rPr>
                        </w:pPr>
                      </w:p>
                    </w:txbxContent>
                  </v:textbox>
                </v:shape>
                <v:shape id="Text Box 12" o:spid="_x0000_s1091" type="#_x0000_t202" style="position:absolute;left:18852;top:60869;width:4228;height:2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" fillcolor="#ffffc9">
                  <o:lock v:ext="edit" text="t"/>
                  <v:textbox inset="2.16pt,1.8pt,2.16pt,1.8pt">
                    <w:txbxContent>
                      <w:p w14:paraId="1E96858A" w14:textId="6249ACAE" w:rsidR="00996E98" w:rsidRDefault="00996E98" w:rsidP="00996E98">
                        <w:pPr>
                          <w:jc w:val="center"/>
                          <w:textAlignment w:val="baseline"/>
                          <w:rPr>
                            <w:rFonts w:ascii="Arial" w:hAnsi="Arial" w:cs="Arial"/>
                            <w:b/>
                            <w:bCs/>
                            <w:color w:val="000000" w:themeColor="text1"/>
                            <w:sz w:val="16"/>
                            <w:szCs w:val="16"/>
                            <w:lang w:val="en-US"/>
                          </w:rPr>
                        </w:pPr>
                      </w:p>
                    </w:txbxContent>
                  </v:textbox>
                </v:shape>
                <w10:anchorlock/>
              </v:group>
            </w:pict>
          </mc:Fallback>
        </mc:AlternateContent>
      </w:r>
    </w:p>
    <w:p w14:paraId="1C8A2F5D" w14:textId="4E49163D" w:rsidR="0087075A" w:rsidRDefault="004447C2" w:rsidP="008C2A68">
      <w:pPr>
        <w:pStyle w:val="EGStyleGuide-Bullets"/>
        <w:jc w:val="center"/>
      </w:pPr>
      <w:r w:rsidRPr="004447C2">
        <w:rPr>
          <w:noProof/>
        </w:rPr>
        <w:t xml:space="preserve"> </w:t>
      </w:r>
    </w:p>
    <w:p w14:paraId="2DFAD2F5" w14:textId="3099CE5C" w:rsidR="008C2A68" w:rsidRDefault="008C2A68" w:rsidP="00DA62FA">
      <w:pPr>
        <w:spacing w:before="240" w:after="200"/>
        <w:jc w:val="center"/>
        <w:rPr>
          <w:b/>
          <w:bCs/>
          <w:sz w:val="18"/>
          <w:szCs w:val="18"/>
          <w:lang w:val="en-GB"/>
        </w:rPr>
      </w:pPr>
      <w:r w:rsidRPr="00D7223E">
        <w:rPr>
          <w:b/>
          <w:bCs/>
          <w:sz w:val="18"/>
          <w:szCs w:val="18"/>
          <w:lang w:val="en-GB"/>
        </w:rPr>
        <w:t xml:space="preserve">Figure </w:t>
      </w:r>
      <w:r>
        <w:rPr>
          <w:b/>
          <w:bCs/>
          <w:sz w:val="18"/>
          <w:szCs w:val="18"/>
          <w:lang w:val="en-GB"/>
        </w:rPr>
        <w:t xml:space="preserve">3 – Locational breakdown of </w:t>
      </w:r>
      <w:r w:rsidR="00250648">
        <w:rPr>
          <w:b/>
          <w:bCs/>
          <w:sz w:val="18"/>
          <w:szCs w:val="18"/>
          <w:lang w:val="en-GB"/>
        </w:rPr>
        <w:t>202</w:t>
      </w:r>
      <w:r w:rsidR="003E21A3">
        <w:rPr>
          <w:b/>
          <w:bCs/>
          <w:sz w:val="18"/>
          <w:szCs w:val="18"/>
          <w:lang w:val="en-GB"/>
        </w:rPr>
        <w:t>6</w:t>
      </w:r>
      <w:r>
        <w:rPr>
          <w:b/>
          <w:bCs/>
          <w:sz w:val="18"/>
          <w:szCs w:val="18"/>
          <w:lang w:val="en-GB"/>
        </w:rPr>
        <w:t>/</w:t>
      </w:r>
      <w:r w:rsidR="00250648">
        <w:rPr>
          <w:b/>
          <w:bCs/>
          <w:sz w:val="18"/>
          <w:szCs w:val="18"/>
          <w:lang w:val="en-GB"/>
        </w:rPr>
        <w:t>2</w:t>
      </w:r>
      <w:r w:rsidR="003E21A3">
        <w:rPr>
          <w:b/>
          <w:bCs/>
          <w:sz w:val="18"/>
          <w:szCs w:val="18"/>
          <w:lang w:val="en-GB"/>
        </w:rPr>
        <w:t>7</w:t>
      </w:r>
      <w:r>
        <w:rPr>
          <w:b/>
          <w:bCs/>
          <w:sz w:val="18"/>
          <w:szCs w:val="18"/>
          <w:lang w:val="en-GB"/>
        </w:rPr>
        <w:t xml:space="preserve"> TL</w:t>
      </w:r>
      <w:r w:rsidRPr="00D7223E">
        <w:rPr>
          <w:b/>
          <w:bCs/>
          <w:sz w:val="18"/>
          <w:szCs w:val="18"/>
          <w:lang w:val="en-GB"/>
        </w:rPr>
        <w:t>AFs</w:t>
      </w:r>
    </w:p>
    <w:p w14:paraId="4FDBAA19" w14:textId="77777777" w:rsidR="005302F2" w:rsidRDefault="008C2A68" w:rsidP="005302F2">
      <w:pPr>
        <w:jc w:val="both"/>
      </w:pPr>
      <w:r>
        <w:t xml:space="preserve">The change in TLAFs from </w:t>
      </w:r>
      <w:r w:rsidR="00C02D23">
        <w:t>2025/26</w:t>
      </w:r>
      <w:r>
        <w:t xml:space="preserve"> to </w:t>
      </w:r>
      <w:bookmarkStart w:id="4" w:name="_Hlk201873193"/>
      <w:r>
        <w:t>202</w:t>
      </w:r>
      <w:bookmarkEnd w:id="4"/>
      <w:r w:rsidR="00C02D23">
        <w:t>6/27</w:t>
      </w:r>
      <w:r w:rsidR="003E054E">
        <w:t xml:space="preserve"> </w:t>
      </w:r>
      <w:r w:rsidRPr="00E9048E">
        <w:t xml:space="preserve">is shown in Figure 4. </w:t>
      </w:r>
      <w:r>
        <w:t xml:space="preserve">Yellow signifies nodes where TLAFs have declined from their respective values in </w:t>
      </w:r>
      <w:r w:rsidR="00C02D23">
        <w:t>2025/26</w:t>
      </w:r>
      <w:r>
        <w:t>,</w:t>
      </w:r>
      <w:r w:rsidRPr="00BA167D">
        <w:t xml:space="preserve"> </w:t>
      </w:r>
      <w:r>
        <w:t>with dark orange representing the largest change. Green represents the node with an improvement</w:t>
      </w:r>
      <w:r w:rsidR="00D570D6">
        <w:t xml:space="preserve">, while white block represents no </w:t>
      </w:r>
      <w:r w:rsidR="00CD6924">
        <w:t xml:space="preserve">significant </w:t>
      </w:r>
      <w:r w:rsidR="00D570D6">
        <w:t>change.</w:t>
      </w:r>
      <w:r>
        <w:t xml:space="preserve"> </w:t>
      </w:r>
      <w:r w:rsidR="00B32431" w:rsidRPr="000B21C2">
        <w:t>EWIC, Moyle and Greenlink TLAFs</w:t>
      </w:r>
      <w:r w:rsidR="00996E98">
        <w:t xml:space="preserve"> </w:t>
      </w:r>
      <w:r w:rsidR="00B32431" w:rsidRPr="000B21C2">
        <w:t>are fixed as per the I-SEM Interconnector Losses Information Paper.</w:t>
      </w:r>
      <w:r w:rsidR="00B32431">
        <w:t xml:space="preserve"> </w:t>
      </w:r>
      <w:r w:rsidR="00193D2F">
        <w:t xml:space="preserve">The main </w:t>
      </w:r>
      <w:r w:rsidR="00D570D6">
        <w:t>observation</w:t>
      </w:r>
      <w:r w:rsidR="00AB187B">
        <w:t>s</w:t>
      </w:r>
      <w:r w:rsidR="00193D2F">
        <w:t xml:space="preserve"> from this graph </w:t>
      </w:r>
      <w:r w:rsidR="00AB187B">
        <w:t>are</w:t>
      </w:r>
      <w:r w:rsidR="00193D2F">
        <w:t xml:space="preserve"> </w:t>
      </w:r>
      <w:r w:rsidR="00B60D5B">
        <w:t>as follows</w:t>
      </w:r>
      <w:r w:rsidR="005302F2">
        <w:t>:</w:t>
      </w:r>
    </w:p>
    <w:p w14:paraId="7EDF22DE" w14:textId="276F7668" w:rsidR="00AB187B" w:rsidRDefault="005302F2" w:rsidP="005302F2">
      <w:pPr>
        <w:pStyle w:val="ListParagraph"/>
        <w:numPr>
          <w:ilvl w:val="0"/>
          <w:numId w:val="44"/>
        </w:numPr>
        <w:jc w:val="both"/>
      </w:pPr>
      <w:r>
        <w:lastRenderedPageBreak/>
        <w:t>A</w:t>
      </w:r>
      <w:r w:rsidR="00AB187B">
        <w:t xml:space="preserve">verage TLAFs have decreased on an all-island basis from their respective values in 2025/26. </w:t>
      </w:r>
    </w:p>
    <w:p w14:paraId="2549A151" w14:textId="38069427" w:rsidR="00AB187B" w:rsidRDefault="00AB187B" w:rsidP="005302F2">
      <w:pPr>
        <w:pStyle w:val="ListParagraph"/>
        <w:numPr>
          <w:ilvl w:val="0"/>
          <w:numId w:val="44"/>
        </w:numPr>
        <w:jc w:val="both"/>
      </w:pPr>
      <w:r>
        <w:t xml:space="preserve">TLAFs on the </w:t>
      </w:r>
      <w:r w:rsidR="005302F2">
        <w:t>West, North West</w:t>
      </w:r>
      <w:r>
        <w:t xml:space="preserve"> have decreased in 2026/27 model compared to 2025/26 TLAFs</w:t>
      </w:r>
    </w:p>
    <w:p w14:paraId="284409F8" w14:textId="52FD8888" w:rsidR="00AB187B" w:rsidRDefault="00AB187B" w:rsidP="00AB187B">
      <w:pPr>
        <w:pStyle w:val="ListParagraph"/>
        <w:numPr>
          <w:ilvl w:val="0"/>
          <w:numId w:val="44"/>
        </w:numPr>
        <w:jc w:val="both"/>
      </w:pPr>
      <w:r>
        <w:t xml:space="preserve">TLAFs in </w:t>
      </w:r>
      <w:r w:rsidR="005302F2">
        <w:t>East, S</w:t>
      </w:r>
      <w:r>
        <w:t>outh</w:t>
      </w:r>
      <w:r w:rsidR="005302F2">
        <w:t xml:space="preserve"> E</w:t>
      </w:r>
      <w:r>
        <w:t xml:space="preserve">ast </w:t>
      </w:r>
      <w:r w:rsidR="005302F2">
        <w:t xml:space="preserve">and South West </w:t>
      </w:r>
      <w:r>
        <w:t>have increased</w:t>
      </w:r>
      <w:r w:rsidRPr="00193D2F">
        <w:t xml:space="preserve"> </w:t>
      </w:r>
      <w:r>
        <w:t>in 2026/27 model compared to 2025/26 TLAFs</w:t>
      </w:r>
    </w:p>
    <w:p w14:paraId="7A532655" w14:textId="77777777" w:rsidR="00FE3F26" w:rsidRDefault="00AB187B" w:rsidP="00FE3F26">
      <w:pPr>
        <w:pStyle w:val="ListParagraph"/>
        <w:numPr>
          <w:ilvl w:val="0"/>
          <w:numId w:val="44"/>
        </w:numPr>
        <w:jc w:val="both"/>
      </w:pPr>
      <w:r>
        <w:rPr>
          <w:noProof/>
        </w:rPr>
        <mc:AlternateContent>
          <mc:Choice Requires="wpg">
            <w:drawing>
              <wp:anchor distT="0" distB="0" distL="114300" distR="114300" simplePos="0" relativeHeight="251674624" behindDoc="0" locked="0" layoutInCell="1" allowOverlap="1" wp14:anchorId="32FD9A7A" wp14:editId="5759369E">
                <wp:simplePos x="0" y="0"/>
                <wp:positionH relativeFrom="column">
                  <wp:posOffset>1217295</wp:posOffset>
                </wp:positionH>
                <wp:positionV relativeFrom="paragraph">
                  <wp:posOffset>599875</wp:posOffset>
                </wp:positionV>
                <wp:extent cx="3953486" cy="4684796"/>
                <wp:effectExtent l="19050" t="19050" r="28575" b="20955"/>
                <wp:wrapTopAndBottom/>
                <wp:docPr id="133" name="Group 132">
                  <a:extLst xmlns:a="http://schemas.openxmlformats.org/drawingml/2006/main">
                    <a:ext uri="{FF2B5EF4-FFF2-40B4-BE49-F238E27FC236}">
                      <a16:creationId xmlns:a16="http://schemas.microsoft.com/office/drawing/2014/main" id="{0CD178B5-456E-DA65-129E-8AFA435A7277}"/>
                    </a:ext>
                  </a:extLst>
                </wp:docPr>
                <wp:cNvGraphicFramePr/>
                <a:graphic xmlns:a="http://schemas.openxmlformats.org/drawingml/2006/main">
                  <a:graphicData uri="http://schemas.microsoft.com/office/word/2010/wordprocessingGroup">
                    <wpg:wgp>
                      <wpg:cNvGrpSpPr/>
                      <wpg:grpSpPr>
                        <a:xfrm>
                          <a:off x="0" y="0"/>
                          <a:ext cx="3953486" cy="4684796"/>
                          <a:chOff x="0" y="0"/>
                          <a:chExt cx="7084693" cy="9636932"/>
                        </a:xfrm>
                      </wpg:grpSpPr>
                      <pic:pic xmlns:pic="http://schemas.openxmlformats.org/drawingml/2006/picture">
                        <pic:nvPicPr>
                          <pic:cNvPr id="666631387" name="Picture 666631387">
                            <a:extLst>
                              <a:ext uri="{FF2B5EF4-FFF2-40B4-BE49-F238E27FC236}">
                                <a16:creationId xmlns:a16="http://schemas.microsoft.com/office/drawing/2014/main" id="{00000000-0008-0000-0900-000044000000}"/>
                              </a:ext>
                            </a:extLst>
                          </pic:cNvPr>
                          <pic:cNvPicPr/>
                        </pic:nvPicPr>
                        <pic:blipFill>
                          <a:blip r:embed="rId16" cstate="print"/>
                          <a:srcRect/>
                          <a:stretch>
                            <a:fillRect/>
                          </a:stretch>
                        </pic:blipFill>
                        <pic:spPr bwMode="auto">
                          <a:xfrm>
                            <a:off x="0" y="0"/>
                            <a:ext cx="7084693" cy="9636932"/>
                          </a:xfrm>
                          <a:prstGeom prst="rect">
                            <a:avLst/>
                          </a:prstGeom>
                          <a:solidFill>
                            <a:srgbClr val="FFFF00"/>
                          </a:solidFill>
                          <a:ln w="9525">
                            <a:solidFill>
                              <a:srgbClr val="000000"/>
                            </a:solidFill>
                            <a:miter lim="800000"/>
                            <a:headEnd/>
                            <a:tailEnd/>
                          </a:ln>
                        </pic:spPr>
                      </pic:pic>
                      <wps:wsp>
                        <wps:cNvPr id="2070174183" name="Text Box 2">
                          <a:extLst>
                            <a:ext uri="{FF2B5EF4-FFF2-40B4-BE49-F238E27FC236}">
                              <a16:creationId xmlns:a16="http://schemas.microsoft.com/office/drawing/2014/main" id="{00000000-0008-0000-0900-000045000000}"/>
                            </a:ext>
                          </a:extLst>
                        </wps:cNvPr>
                        <wps:cNvSpPr txBox="1">
                          <a:spLocks noChangeArrowheads="1" noTextEdit="1"/>
                        </wps:cNvSpPr>
                        <wps:spPr bwMode="auto">
                          <a:xfrm>
                            <a:off x="2402638" y="5505134"/>
                            <a:ext cx="455098" cy="210788"/>
                          </a:xfrm>
                          <a:prstGeom prst="rect">
                            <a:avLst/>
                          </a:prstGeom>
                          <a:solidFill>
                            <a:srgbClr val="FFFF00"/>
                          </a:solidFill>
                          <a:ln w="9525">
                            <a:solidFill>
                              <a:srgbClr val="000000"/>
                            </a:solidFill>
                            <a:miter lim="800000"/>
                            <a:headEnd/>
                            <a:tailEnd/>
                          </a:ln>
                        </wps:spPr>
                        <wps:txbx>
                          <w:txbxContent>
                            <w:p w14:paraId="220AA949"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-0.24%</w:t>
                              </w:r>
                            </w:p>
                          </w:txbxContent>
                        </wps:txbx>
                        <wps:bodyPr wrap="square" lIns="27432" tIns="22860" rIns="27432" bIns="22860" anchor="ctr" upright="1"/>
                      </wps:wsp>
                      <wps:wsp>
                        <wps:cNvPr id="1845556380" name="Text Box 3">
                          <a:extLst>
                            <a:ext uri="{FF2B5EF4-FFF2-40B4-BE49-F238E27FC236}">
                              <a16:creationId xmlns:a16="http://schemas.microsoft.com/office/drawing/2014/main" id="{00000000-0008-0000-0900-000046000000}"/>
                            </a:ext>
                          </a:extLst>
                        </wps:cNvPr>
                        <wps:cNvSpPr txBox="1">
                          <a:spLocks noChangeArrowheads="1" noTextEdit="1"/>
                        </wps:cNvSpPr>
                        <wps:spPr bwMode="auto">
                          <a:xfrm>
                            <a:off x="990008" y="6227580"/>
                            <a:ext cx="441523" cy="220464"/>
                          </a:xfrm>
                          <a:prstGeom prst="rect">
                            <a:avLst/>
                          </a:prstGeom>
                          <a:solidFill>
                            <a:srgbClr val="FFFFC9"/>
                          </a:solidFill>
                          <a:ln w="9525">
                            <a:solidFill>
                              <a:srgbClr val="000000"/>
                            </a:solidFill>
                            <a:miter lim="800000"/>
                            <a:headEnd/>
                            <a:tailEnd/>
                          </a:ln>
                        </wps:spPr>
                        <wps:txbx>
                          <w:txbxContent>
                            <w:p w14:paraId="0E0D1C7B"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-0.14%</w:t>
                              </w:r>
                            </w:p>
                          </w:txbxContent>
                        </wps:txbx>
                        <wps:bodyPr wrap="square" lIns="27432" tIns="22860" rIns="27432" bIns="22860" anchor="ctr" upright="1"/>
                      </wps:wsp>
                      <wps:wsp>
                        <wps:cNvPr id="287402167" name="Text Box 4">
                          <a:extLst>
                            <a:ext uri="{FF2B5EF4-FFF2-40B4-BE49-F238E27FC236}">
                              <a16:creationId xmlns:a16="http://schemas.microsoft.com/office/drawing/2014/main" id="{00000000-0008-0000-0900-000047000000}"/>
                            </a:ext>
                          </a:extLst>
                        </wps:cNvPr>
                        <wps:cNvSpPr txBox="1">
                          <a:spLocks noChangeArrowheads="1" noTextEdit="1"/>
                        </wps:cNvSpPr>
                        <wps:spPr bwMode="auto">
                          <a:xfrm>
                            <a:off x="1455065" y="6930325"/>
                            <a:ext cx="423868" cy="220108"/>
                          </a:xfrm>
                          <a:prstGeom prst="rect">
                            <a:avLst/>
                          </a:prstGeom>
                          <a:solidFill>
                            <a:srgbClr val="FFFF00"/>
                          </a:solidFill>
                          <a:ln w="9525">
                            <a:solidFill>
                              <a:srgbClr val="000000"/>
                            </a:solidFill>
                            <a:miter lim="800000"/>
                            <a:headEnd/>
                            <a:tailEnd/>
                          </a:ln>
                        </wps:spPr>
                        <wps:txbx>
                          <w:txbxContent>
                            <w:p w14:paraId="280A4EB0"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-0.23%</w:t>
                              </w:r>
                            </w:p>
                          </w:txbxContent>
                        </wps:txbx>
                        <wps:bodyPr wrap="square" lIns="27432" tIns="22860" rIns="27432" bIns="22860" anchor="ctr" upright="1"/>
                      </wps:wsp>
                      <wps:wsp>
                        <wps:cNvPr id="1155350927" name="Text Box 8">
                          <a:extLst>
                            <a:ext uri="{FF2B5EF4-FFF2-40B4-BE49-F238E27FC236}">
                              <a16:creationId xmlns:a16="http://schemas.microsoft.com/office/drawing/2014/main" id="{00000000-0008-0000-0900-000048000000}"/>
                            </a:ext>
                          </a:extLst>
                        </wps:cNvPr>
                        <wps:cNvSpPr txBox="1">
                          <a:spLocks noChangeArrowheads="1" noTextEdit="1"/>
                        </wps:cNvSpPr>
                        <wps:spPr bwMode="auto">
                          <a:xfrm>
                            <a:off x="2783137" y="7045794"/>
                            <a:ext cx="437926" cy="228390"/>
                          </a:xfrm>
                          <a:prstGeom prst="rect">
                            <a:avLst/>
                          </a:prstGeom>
                          <a:solidFill>
                            <a:srgbClr val="FFC000"/>
                          </a:solidFill>
                          <a:ln w="9525">
                            <a:solidFill>
                              <a:srgbClr val="000000"/>
                            </a:solidFill>
                            <a:miter lim="800000"/>
                            <a:headEnd/>
                            <a:tailEnd/>
                          </a:ln>
                        </wps:spPr>
                        <wps:txbx>
                          <w:txbxContent>
                            <w:p w14:paraId="2E796BAA"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-0.51%</w:t>
                              </w:r>
                            </w:p>
                          </w:txbxContent>
                        </wps:txbx>
                        <wps:bodyPr wrap="square" lIns="27432" tIns="22860" rIns="27432" bIns="22860" anchor="ctr" upright="1"/>
                      </wps:wsp>
                      <wps:wsp>
                        <wps:cNvPr id="363237675" name="Text Box 9">
                          <a:extLst>
                            <a:ext uri="{FF2B5EF4-FFF2-40B4-BE49-F238E27FC236}">
                              <a16:creationId xmlns:a16="http://schemas.microsoft.com/office/drawing/2014/main" id="{00000000-0008-0000-0900-000049000000}"/>
                            </a:ext>
                          </a:extLst>
                        </wps:cNvPr>
                        <wps:cNvSpPr txBox="1">
                          <a:spLocks noChangeArrowheads="1" noTextEdit="1"/>
                        </wps:cNvSpPr>
                        <wps:spPr bwMode="auto">
                          <a:xfrm>
                            <a:off x="5112540" y="3872882"/>
                            <a:ext cx="412452" cy="220021"/>
                          </a:xfrm>
                          <a:prstGeom prst="rect">
                            <a:avLst/>
                          </a:prstGeom>
                          <a:solidFill>
                            <a:srgbClr val="FFFFC9"/>
                          </a:solidFill>
                          <a:ln w="9525">
                            <a:solidFill>
                              <a:srgbClr val="000000"/>
                            </a:solidFill>
                            <a:miter lim="800000"/>
                            <a:headEnd/>
                            <a:tailEnd/>
                          </a:ln>
                        </wps:spPr>
                        <wps:txbx>
                          <w:txbxContent>
                            <w:p w14:paraId="0324154E" w14:textId="77777777" w:rsidR="006A1DFA" w:rsidRDefault="006A1DFA" w:rsidP="006A1DFA">
                              <w:pPr>
                                <w:jc w:val="center"/>
                                <w:textAlignment w:val="baseline"/>
                                <w:rPr>
                                  <w:rFonts w:ascii="Calibri" w:hAnsi="Calibri" w:cs="Arial"/>
                                  <w:color w:val="000000" w:themeColor="text1"/>
                                  <w:sz w:val="18"/>
                                  <w:szCs w:val="18"/>
                                  <w:lang w:val="en-US"/>
                                </w:rPr>
                              </w:pPr>
                              <w:r>
                                <w:rPr>
                                  <w:rFonts w:ascii="Calibri" w:hAnsi="Calibri" w:cs="Arial"/>
                                  <w:color w:val="000000" w:themeColor="text1"/>
                                  <w:sz w:val="18"/>
                                  <w:szCs w:val="18"/>
                                  <w:lang w:val="en-US"/>
                                </w:rPr>
                                <w:t>-0.03%</w:t>
                              </w:r>
                            </w:p>
                          </w:txbxContent>
                        </wps:txbx>
                        <wps:bodyPr wrap="square" lIns="27432" tIns="22860" rIns="27432" bIns="22860" anchor="ctr" upright="1"/>
                      </wps:wsp>
                      <wps:wsp>
                        <wps:cNvPr id="560283647" name="Text Box 10">
                          <a:extLst>
                            <a:ext uri="{FF2B5EF4-FFF2-40B4-BE49-F238E27FC236}">
                              <a16:creationId xmlns:a16="http://schemas.microsoft.com/office/drawing/2014/main" id="{00000000-0008-0000-0900-00004A000000}"/>
                            </a:ext>
                          </a:extLst>
                        </wps:cNvPr>
                        <wps:cNvSpPr txBox="1">
                          <a:spLocks noChangeArrowheads="1" noTextEdit="1"/>
                        </wps:cNvSpPr>
                        <wps:spPr bwMode="auto">
                          <a:xfrm>
                            <a:off x="2113291" y="4187665"/>
                            <a:ext cx="478912" cy="222783"/>
                          </a:xfrm>
                          <a:prstGeom prst="rect">
                            <a:avLst/>
                          </a:prstGeom>
                          <a:solidFill>
                            <a:srgbClr val="FFFFC9"/>
                          </a:solidFill>
                          <a:ln w="9525">
                            <a:solidFill>
                              <a:srgbClr val="000000"/>
                            </a:solidFill>
                            <a:miter lim="800000"/>
                            <a:headEnd/>
                            <a:tailEnd/>
                          </a:ln>
                        </wps:spPr>
                        <wps:txbx>
                          <w:txbxContent>
                            <w:p w14:paraId="1A51FBD3"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-0.15%</w:t>
                              </w:r>
                            </w:p>
                          </w:txbxContent>
                        </wps:txbx>
                        <wps:bodyPr wrap="square" lIns="27432" tIns="22860" rIns="27432" bIns="22860" anchor="ctr" upright="1"/>
                      </wps:wsp>
                      <wps:wsp>
                        <wps:cNvPr id="341219461" name="Text Box 11">
                          <a:extLst>
                            <a:ext uri="{FF2B5EF4-FFF2-40B4-BE49-F238E27FC236}">
                              <a16:creationId xmlns:a16="http://schemas.microsoft.com/office/drawing/2014/main" id="{00000000-0008-0000-0900-00004B000000}"/>
                            </a:ext>
                          </a:extLst>
                        </wps:cNvPr>
                        <wps:cNvSpPr txBox="1">
                          <a:spLocks noChangeArrowheads="1" noTextEdit="1"/>
                        </wps:cNvSpPr>
                        <wps:spPr bwMode="auto">
                          <a:xfrm>
                            <a:off x="2648637" y="4405476"/>
                            <a:ext cx="419845" cy="229396"/>
                          </a:xfrm>
                          <a:prstGeom prst="rect">
                            <a:avLst/>
                          </a:prstGeom>
                          <a:solidFill>
                            <a:srgbClr val="FFFFC9"/>
                          </a:solidFill>
                          <a:ln w="9525">
                            <a:solidFill>
                              <a:srgbClr val="000000"/>
                            </a:solidFill>
                            <a:miter lim="800000"/>
                            <a:headEnd/>
                            <a:tailEnd/>
                          </a:ln>
                        </wps:spPr>
                        <wps:txbx>
                          <w:txbxContent>
                            <w:p w14:paraId="563680C1"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-0.08%</w:t>
                              </w:r>
                            </w:p>
                          </w:txbxContent>
                        </wps:txbx>
                        <wps:bodyPr wrap="square" lIns="27432" tIns="22860" rIns="27432" bIns="22860" anchor="ctr" upright="1"/>
                      </wps:wsp>
                      <wps:wsp>
                        <wps:cNvPr id="481677640" name="Text Box 12">
                          <a:extLst>
                            <a:ext uri="{FF2B5EF4-FFF2-40B4-BE49-F238E27FC236}">
                              <a16:creationId xmlns:a16="http://schemas.microsoft.com/office/drawing/2014/main" id="{00000000-0008-0000-0900-00004C000000}"/>
                            </a:ext>
                          </a:extLst>
                        </wps:cNvPr>
                        <wps:cNvSpPr txBox="1">
                          <a:spLocks noChangeArrowheads="1" noTextEdit="1"/>
                        </wps:cNvSpPr>
                        <wps:spPr bwMode="auto">
                          <a:xfrm>
                            <a:off x="1222443" y="5427906"/>
                            <a:ext cx="590421" cy="206504"/>
                          </a:xfrm>
                          <a:prstGeom prst="rect">
                            <a:avLst/>
                          </a:prstGeom>
                          <a:solidFill>
                            <a:srgbClr val="FFFFC9"/>
                          </a:solidFill>
                          <a:ln w="9525">
                            <a:solidFill>
                              <a:srgbClr val="000000"/>
                            </a:solidFill>
                            <a:miter lim="800000"/>
                            <a:headEnd/>
                            <a:tailEnd/>
                          </a:ln>
                        </wps:spPr>
                        <wps:txbx>
                          <w:txbxContent>
                            <w:p w14:paraId="03F65850" w14:textId="77777777" w:rsidR="006A1DFA" w:rsidRDefault="006A1DFA" w:rsidP="006A1DFA">
                              <w:pPr>
                                <w:jc w:val="center"/>
                                <w:textAlignment w:val="baseline"/>
                                <w:rPr>
                                  <w:rFonts w:ascii="Calibri" w:eastAsia="Calibri" w:hAnsi="Calibri" w:cs="Calibri"/>
                                  <w:color w:val="000000"/>
                                  <w:sz w:val="22"/>
                                  <w:lang w:val="en-US"/>
                                </w:rPr>
                              </w:pPr>
                              <w:r>
                                <w:rPr>
                                  <w:rFonts w:ascii="Calibri" w:eastAsia="Calibri" w:hAnsi="Calibri" w:cs="Calibri"/>
                                  <w:color w:val="000000"/>
                                  <w:sz w:val="22"/>
                                  <w:lang w:val="en-US"/>
                                </w:rPr>
                                <w:t>-0.06%</w:t>
                              </w:r>
                            </w:p>
                          </w:txbxContent>
                        </wps:txbx>
                        <wps:bodyPr wrap="square" lIns="27432" tIns="22860" rIns="27432" bIns="22860" anchor="ctr" upright="1"/>
                      </wps:wsp>
                      <wps:wsp>
                        <wps:cNvPr id="1646355530" name="Text Box 13">
                          <a:extLst>
                            <a:ext uri="{FF2B5EF4-FFF2-40B4-BE49-F238E27FC236}">
                              <a16:creationId xmlns:a16="http://schemas.microsoft.com/office/drawing/2014/main" id="{00000000-0008-0000-0900-00004D000000}"/>
                            </a:ext>
                          </a:extLst>
                        </wps:cNvPr>
                        <wps:cNvSpPr txBox="1">
                          <a:spLocks noChangeArrowheads="1" noTextEdit="1"/>
                        </wps:cNvSpPr>
                        <wps:spPr bwMode="auto">
                          <a:xfrm>
                            <a:off x="4477506" y="6199430"/>
                            <a:ext cx="427474" cy="210612"/>
                          </a:xfrm>
                          <a:prstGeom prst="rect">
                            <a:avLst/>
                          </a:prstGeom>
                          <a:solidFill>
                            <a:srgbClr val="FFFFC9"/>
                          </a:solidFill>
                          <a:ln w="9525">
                            <a:solidFill>
                              <a:srgbClr val="000000"/>
                            </a:solidFill>
                            <a:miter lim="800000"/>
                            <a:headEnd/>
                            <a:tailEnd/>
                          </a:ln>
                        </wps:spPr>
                        <wps:txbx>
                          <w:txbxContent>
                            <w:p w14:paraId="1CA6B3A1" w14:textId="3D100335" w:rsidR="006A1DFA" w:rsidRDefault="006A1DFA" w:rsidP="006A1DFA">
                              <w:pPr>
                                <w:jc w:val="center"/>
                                <w:textAlignment w:val="baseline"/>
                                <w:rPr>
                                  <w:rFonts w:ascii="Calibri" w:hAnsi="Calibri" w:cs="Arial"/>
                                  <w:color w:val="000000" w:themeColor="text1"/>
                                  <w:szCs w:val="20"/>
                                  <w:lang w:val="en-US"/>
                                </w:rPr>
                              </w:pPr>
                            </w:p>
                          </w:txbxContent>
                        </wps:txbx>
                        <wps:bodyPr wrap="square" lIns="27432" tIns="22860" rIns="27432" bIns="22860" anchor="ctr" upright="1"/>
                      </wps:wsp>
                      <wps:wsp>
                        <wps:cNvPr id="1239795460" name="Text Box 14">
                          <a:extLst>
                            <a:ext uri="{FF2B5EF4-FFF2-40B4-BE49-F238E27FC236}">
                              <a16:creationId xmlns:a16="http://schemas.microsoft.com/office/drawing/2014/main" id="{00000000-0008-0000-0900-00004E000000}"/>
                            </a:ext>
                          </a:extLst>
                        </wps:cNvPr>
                        <wps:cNvSpPr txBox="1">
                          <a:spLocks noChangeArrowheads="1" noTextEdit="1"/>
                        </wps:cNvSpPr>
                        <wps:spPr bwMode="auto">
                          <a:xfrm>
                            <a:off x="3162147" y="3405351"/>
                            <a:ext cx="460539" cy="212009"/>
                          </a:xfrm>
                          <a:prstGeom prst="rect">
                            <a:avLst/>
                          </a:prstGeom>
                          <a:solidFill>
                            <a:srgbClr val="FFFFC9"/>
                          </a:solidFill>
                          <a:ln w="9525">
                            <a:solidFill>
                              <a:srgbClr val="000000"/>
                            </a:solidFill>
                            <a:miter lim="800000"/>
                            <a:headEnd/>
                            <a:tailEnd/>
                          </a:ln>
                        </wps:spPr>
                        <wps:txbx>
                          <w:txbxContent>
                            <w:p w14:paraId="4245F4AA"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-0.18%</w:t>
                              </w:r>
                            </w:p>
                          </w:txbxContent>
                        </wps:txbx>
                        <wps:bodyPr wrap="square" lIns="27432" tIns="22860" rIns="27432" bIns="22860" anchor="ctr" upright="1"/>
                      </wps:wsp>
                      <wps:wsp>
                        <wps:cNvPr id="1408054633" name="Text Box 15">
                          <a:extLst>
                            <a:ext uri="{FF2B5EF4-FFF2-40B4-BE49-F238E27FC236}">
                              <a16:creationId xmlns:a16="http://schemas.microsoft.com/office/drawing/2014/main" id="{00000000-0008-0000-0900-00004F000000}"/>
                            </a:ext>
                          </a:extLst>
                        </wps:cNvPr>
                        <wps:cNvSpPr txBox="1">
                          <a:spLocks noChangeArrowheads="1" noTextEdit="1"/>
                        </wps:cNvSpPr>
                        <wps:spPr bwMode="auto">
                          <a:xfrm>
                            <a:off x="3336508" y="6028109"/>
                            <a:ext cx="438090" cy="237227"/>
                          </a:xfrm>
                          <a:prstGeom prst="rect">
                            <a:avLst/>
                          </a:prstGeom>
                          <a:solidFill>
                            <a:srgbClr val="FFFFC9"/>
                          </a:solidFill>
                          <a:ln w="9525">
                            <a:solidFill>
                              <a:srgbClr val="000000"/>
                            </a:solidFill>
                            <a:miter lim="800000"/>
                            <a:headEnd/>
                            <a:tailEnd/>
                          </a:ln>
                        </wps:spPr>
                        <wps:txbx>
                          <w:txbxContent>
                            <w:p w14:paraId="10C7FB0C"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-0.01%</w:t>
                              </w:r>
                            </w:p>
                          </w:txbxContent>
                        </wps:txbx>
                        <wps:bodyPr wrap="square" lIns="27432" tIns="22860" rIns="27432" bIns="22860" anchor="ctr" upright="1"/>
                      </wps:wsp>
                      <wps:wsp>
                        <wps:cNvPr id="1680084288" name="Text Box 16">
                          <a:extLst>
                            <a:ext uri="{FF2B5EF4-FFF2-40B4-BE49-F238E27FC236}">
                              <a16:creationId xmlns:a16="http://schemas.microsoft.com/office/drawing/2014/main" id="{00000000-0008-0000-0900-000050000000}"/>
                            </a:ext>
                          </a:extLst>
                        </wps:cNvPr>
                        <wps:cNvSpPr txBox="1">
                          <a:spLocks noChangeArrowheads="1" noTextEdit="1"/>
                        </wps:cNvSpPr>
                        <wps:spPr bwMode="auto">
                          <a:xfrm>
                            <a:off x="4249814" y="4282048"/>
                            <a:ext cx="443563" cy="213953"/>
                          </a:xfrm>
                          <a:prstGeom prst="rect">
                            <a:avLst/>
                          </a:prstGeom>
                          <a:solidFill>
                            <a:srgbClr val="CAE8AA"/>
                          </a:solidFill>
                          <a:ln w="9525">
                            <a:solidFill>
                              <a:srgbClr val="000000"/>
                            </a:solidFill>
                            <a:miter lim="800000"/>
                            <a:headEnd/>
                            <a:tailEnd/>
                          </a:ln>
                        </wps:spPr>
                        <wps:txbx>
                          <w:txbxContent>
                            <w:p w14:paraId="62F6B44E" w14:textId="47271912" w:rsidR="006A1DFA" w:rsidRDefault="006A1DFA" w:rsidP="006A1DFA">
                              <w:pPr>
                                <w:jc w:val="center"/>
                                <w:textAlignment w:val="baseline"/>
                                <w:rPr>
                                  <w:rFonts w:ascii="Calibri" w:hAnsi="Calibri" w:cs="Arial"/>
                                  <w:color w:val="000000" w:themeColor="text1"/>
                                  <w:szCs w:val="20"/>
                                  <w:lang w:val="en-US"/>
                                </w:rPr>
                              </w:pPr>
                            </w:p>
                          </w:txbxContent>
                        </wps:txbx>
                        <wps:bodyPr wrap="square" lIns="27432" tIns="22860" rIns="27432" bIns="22860" anchor="ctr" upright="1"/>
                      </wps:wsp>
                      <wps:wsp>
                        <wps:cNvPr id="723093570" name="Text Box 17">
                          <a:extLst>
                            <a:ext uri="{FF2B5EF4-FFF2-40B4-BE49-F238E27FC236}">
                              <a16:creationId xmlns:a16="http://schemas.microsoft.com/office/drawing/2014/main" id="{00000000-0008-0000-0900-000051000000}"/>
                            </a:ext>
                          </a:extLst>
                        </wps:cNvPr>
                        <wps:cNvSpPr txBox="1">
                          <a:spLocks noChangeArrowheads="1" noTextEdit="1"/>
                        </wps:cNvSpPr>
                        <wps:spPr bwMode="auto">
                          <a:xfrm>
                            <a:off x="2364295" y="2533516"/>
                            <a:ext cx="492572" cy="216578"/>
                          </a:xfrm>
                          <a:prstGeom prst="rect">
                            <a:avLst/>
                          </a:prstGeom>
                          <a:solidFill>
                            <a:srgbClr val="FFFF00"/>
                          </a:solidFill>
                          <a:ln w="9525">
                            <a:solidFill>
                              <a:srgbClr val="000000"/>
                            </a:solidFill>
                            <a:miter lim="800000"/>
                            <a:headEnd/>
                            <a:tailEnd/>
                          </a:ln>
                        </wps:spPr>
                        <wps:txbx>
                          <w:txbxContent>
                            <w:p w14:paraId="2D6FEFFA"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-0.20%</w:t>
                              </w:r>
                            </w:p>
                          </w:txbxContent>
                        </wps:txbx>
                        <wps:bodyPr wrap="square" lIns="27432" tIns="22860" rIns="27432" bIns="22860" anchor="ctr" upright="1"/>
                      </wps:wsp>
                      <wps:wsp>
                        <wps:cNvPr id="582161279" name="Text Box 18">
                          <a:extLst>
                            <a:ext uri="{FF2B5EF4-FFF2-40B4-BE49-F238E27FC236}">
                              <a16:creationId xmlns:a16="http://schemas.microsoft.com/office/drawing/2014/main" id="{00000000-0008-0000-0900-000052000000}"/>
                            </a:ext>
                          </a:extLst>
                        </wps:cNvPr>
                        <wps:cNvSpPr txBox="1">
                          <a:spLocks noChangeArrowheads="1" noTextEdit="1"/>
                        </wps:cNvSpPr>
                        <wps:spPr bwMode="auto">
                          <a:xfrm>
                            <a:off x="3902745" y="390186"/>
                            <a:ext cx="504922" cy="254515"/>
                          </a:xfrm>
                          <a:prstGeom prst="rect">
                            <a:avLst/>
                          </a:prstGeom>
                          <a:solidFill>
                            <a:srgbClr val="FFFFC9"/>
                          </a:solidFill>
                          <a:ln w="9525">
                            <a:solidFill>
                              <a:srgbClr val="000000"/>
                            </a:solidFill>
                            <a:miter lim="800000"/>
                            <a:headEnd/>
                            <a:tailEnd/>
                          </a:ln>
                        </wps:spPr>
                        <wps:txbx>
                          <w:txbxContent>
                            <w:p w14:paraId="3A5602EB" w14:textId="77777777" w:rsidR="006A1DFA" w:rsidRDefault="006A1DFA" w:rsidP="006A1DFA">
                              <w:pPr>
                                <w:jc w:val="center"/>
                                <w:textAlignment w:val="baseline"/>
                                <w:rPr>
                                  <w:rFonts w:ascii="Calibri" w:hAnsi="Calibri" w:cs="Arial"/>
                                  <w:color w:val="000000" w:themeColor="text1"/>
                                  <w:sz w:val="22"/>
                                  <w:lang w:val="en-US"/>
                                </w:rPr>
                              </w:pPr>
                              <w:r>
                                <w:rPr>
                                  <w:rFonts w:ascii="Calibri" w:hAnsi="Calibri" w:cs="Arial"/>
                                  <w:color w:val="000000" w:themeColor="text1"/>
                                  <w:sz w:val="22"/>
                                  <w:lang w:val="en-US"/>
                                </w:rPr>
                                <w:t>-0.08%</w:t>
                              </w:r>
                            </w:p>
                          </w:txbxContent>
                        </wps:txbx>
                        <wps:bodyPr wrap="square" lIns="27432" tIns="22860" rIns="27432" bIns="22860" anchor="ctr" upright="1"/>
                      </wps:wsp>
                      <wps:wsp>
                        <wps:cNvPr id="1434206732" name="Text Box 19">
                          <a:extLst>
                            <a:ext uri="{FF2B5EF4-FFF2-40B4-BE49-F238E27FC236}">
                              <a16:creationId xmlns:a16="http://schemas.microsoft.com/office/drawing/2014/main" id="{00000000-0008-0000-0900-000053000000}"/>
                            </a:ext>
                          </a:extLst>
                        </wps:cNvPr>
                        <wps:cNvSpPr txBox="1">
                          <a:spLocks noChangeArrowheads="1" noTextEdit="1"/>
                        </wps:cNvSpPr>
                        <wps:spPr bwMode="auto">
                          <a:xfrm>
                            <a:off x="5350524" y="4252577"/>
                            <a:ext cx="449543" cy="258328"/>
                          </a:xfrm>
                          <a:prstGeom prst="rect">
                            <a:avLst/>
                          </a:prstGeom>
                          <a:solidFill>
                            <a:srgbClr val="FFFFC9"/>
                          </a:solidFill>
                          <a:ln w="9525">
                            <a:solidFill>
                              <a:srgbClr val="000000"/>
                            </a:solidFill>
                            <a:miter lim="800000"/>
                            <a:headEnd/>
                            <a:tailEnd/>
                          </a:ln>
                        </wps:spPr>
                        <wps:txbx>
                          <w:txbxContent>
                            <w:p w14:paraId="10BAB496" w14:textId="2FEECB9C" w:rsidR="006A1DFA" w:rsidRDefault="006A1DFA" w:rsidP="006A1DFA">
                              <w:pPr>
                                <w:jc w:val="center"/>
                                <w:textAlignment w:val="baseline"/>
                                <w:rPr>
                                  <w:rFonts w:ascii="Calibri" w:hAnsi="Calibri" w:cs="Arial"/>
                                  <w:color w:val="000000" w:themeColor="text1"/>
                                  <w:szCs w:val="20"/>
                                  <w:lang w:val="en-US"/>
                                </w:rPr>
                              </w:pPr>
                            </w:p>
                          </w:txbxContent>
                        </wps:txbx>
                        <wps:bodyPr wrap="square" lIns="27432" tIns="22860" rIns="27432" bIns="22860" anchor="ctr" upright="1"/>
                      </wps:wsp>
                      <wps:wsp>
                        <wps:cNvPr id="645141535" name="Text Box 20">
                          <a:extLst>
                            <a:ext uri="{FF2B5EF4-FFF2-40B4-BE49-F238E27FC236}">
                              <a16:creationId xmlns:a16="http://schemas.microsoft.com/office/drawing/2014/main" id="{00000000-0008-0000-0900-000054000000}"/>
                            </a:ext>
                          </a:extLst>
                        </wps:cNvPr>
                        <wps:cNvSpPr txBox="1">
                          <a:spLocks noChangeArrowheads="1" noTextEdit="1"/>
                        </wps:cNvSpPr>
                        <wps:spPr bwMode="auto">
                          <a:xfrm>
                            <a:off x="4867415" y="2798861"/>
                            <a:ext cx="449920" cy="219898"/>
                          </a:xfrm>
                          <a:prstGeom prst="rect">
                            <a:avLst/>
                          </a:prstGeom>
                          <a:solidFill>
                            <a:srgbClr val="FFFF00"/>
                          </a:solidFill>
                          <a:ln w="9525">
                            <a:solidFill>
                              <a:srgbClr val="000000"/>
                            </a:solidFill>
                            <a:miter lim="800000"/>
                            <a:headEnd/>
                            <a:tailEnd/>
                          </a:ln>
                        </wps:spPr>
                        <wps:txbx>
                          <w:txbxContent>
                            <w:p w14:paraId="65AE8F58"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-0.21%</w:t>
                              </w:r>
                            </w:p>
                          </w:txbxContent>
                        </wps:txbx>
                        <wps:bodyPr wrap="square" lIns="27432" tIns="22860" rIns="27432" bIns="22860" anchor="ctr" upright="1"/>
                      </wps:wsp>
                      <wps:wsp>
                        <wps:cNvPr id="1334333223" name="Text Box 21">
                          <a:extLst>
                            <a:ext uri="{FF2B5EF4-FFF2-40B4-BE49-F238E27FC236}">
                              <a16:creationId xmlns:a16="http://schemas.microsoft.com/office/drawing/2014/main" id="{00000000-0008-0000-0900-000055000000}"/>
                            </a:ext>
                          </a:extLst>
                        </wps:cNvPr>
                        <wps:cNvSpPr txBox="1">
                          <a:spLocks noChangeArrowheads="1" noTextEdit="1"/>
                        </wps:cNvSpPr>
                        <wps:spPr bwMode="auto">
                          <a:xfrm>
                            <a:off x="2970064" y="1714014"/>
                            <a:ext cx="477456" cy="239746"/>
                          </a:xfrm>
                          <a:prstGeom prst="rect">
                            <a:avLst/>
                          </a:prstGeom>
                          <a:solidFill>
                            <a:srgbClr val="FFFF00"/>
                          </a:solidFill>
                          <a:ln w="9525">
                            <a:solidFill>
                              <a:srgbClr val="000000"/>
                            </a:solidFill>
                            <a:miter lim="800000"/>
                            <a:headEnd/>
                            <a:tailEnd/>
                          </a:ln>
                        </wps:spPr>
                        <wps:txbx>
                          <w:txbxContent>
                            <w:p w14:paraId="74BE0D4A"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-0.31%</w:t>
                              </w:r>
                            </w:p>
                          </w:txbxContent>
                        </wps:txbx>
                        <wps:bodyPr wrap="square" lIns="27432" tIns="22860" rIns="27432" bIns="22860" anchor="ctr" upright="1"/>
                      </wps:wsp>
                      <wps:wsp>
                        <wps:cNvPr id="1212040820" name="Text Box 22">
                          <a:extLst>
                            <a:ext uri="{FF2B5EF4-FFF2-40B4-BE49-F238E27FC236}">
                              <a16:creationId xmlns:a16="http://schemas.microsoft.com/office/drawing/2014/main" id="{00000000-0008-0000-0900-000056000000}"/>
                            </a:ext>
                          </a:extLst>
                        </wps:cNvPr>
                        <wps:cNvSpPr txBox="1">
                          <a:spLocks noChangeArrowheads="1" noTextEdit="1"/>
                        </wps:cNvSpPr>
                        <wps:spPr bwMode="auto">
                          <a:xfrm>
                            <a:off x="3029772" y="2961529"/>
                            <a:ext cx="514683" cy="215843"/>
                          </a:xfrm>
                          <a:prstGeom prst="rect">
                            <a:avLst/>
                          </a:prstGeom>
                          <a:solidFill>
                            <a:srgbClr val="FFFF00"/>
                          </a:solidFill>
                          <a:ln w="9525">
                            <a:solidFill>
                              <a:srgbClr val="000000"/>
                            </a:solidFill>
                            <a:miter lim="800000"/>
                            <a:headEnd/>
                            <a:tailEnd/>
                          </a:ln>
                        </wps:spPr>
                        <wps:txbx>
                          <w:txbxContent>
                            <w:p w14:paraId="3A10C66C"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-0.21%</w:t>
                              </w:r>
                            </w:p>
                          </w:txbxContent>
                        </wps:txbx>
                        <wps:bodyPr wrap="square" lIns="27432" tIns="22860" rIns="27432" bIns="22860" anchor="ctr" upright="1"/>
                      </wps:wsp>
                      <wps:wsp>
                        <wps:cNvPr id="1651102154" name="Text Box 23">
                          <a:extLst>
                            <a:ext uri="{FF2B5EF4-FFF2-40B4-BE49-F238E27FC236}">
                              <a16:creationId xmlns:a16="http://schemas.microsoft.com/office/drawing/2014/main" id="{00000000-0008-0000-0900-000057000000}"/>
                            </a:ext>
                          </a:extLst>
                        </wps:cNvPr>
                        <wps:cNvSpPr txBox="1">
                          <a:spLocks noChangeArrowheads="1" noTextEdit="1"/>
                        </wps:cNvSpPr>
                        <wps:spPr bwMode="auto">
                          <a:xfrm>
                            <a:off x="3201686" y="4225115"/>
                            <a:ext cx="415843" cy="239118"/>
                          </a:xfrm>
                          <a:prstGeom prst="rect">
                            <a:avLst/>
                          </a:prstGeom>
                          <a:solidFill>
                            <a:srgbClr val="FFFFC9"/>
                          </a:solidFill>
                          <a:ln w="9525">
                            <a:solidFill>
                              <a:srgbClr val="000000"/>
                            </a:solidFill>
                            <a:miter lim="800000"/>
                            <a:headEnd/>
                            <a:tailEnd/>
                          </a:ln>
                        </wps:spPr>
                        <wps:txbx>
                          <w:txbxContent>
                            <w:p w14:paraId="3098DE80" w14:textId="1FD661BE" w:rsidR="006A1DFA" w:rsidRDefault="006A1DFA" w:rsidP="006A1DFA">
                              <w:pPr>
                                <w:jc w:val="center"/>
                                <w:textAlignment w:val="baseline"/>
                                <w:rPr>
                                  <w:rFonts w:ascii="Calibri" w:hAnsi="Calibri" w:cs="Arial"/>
                                  <w:color w:val="000000" w:themeColor="text1"/>
                                  <w:szCs w:val="20"/>
                                  <w:lang w:val="en-US"/>
                                </w:rPr>
                              </w:pPr>
                            </w:p>
                          </w:txbxContent>
                        </wps:txbx>
                        <wps:bodyPr wrap="square" lIns="27432" tIns="22860" rIns="27432" bIns="22860" anchor="ctr" upright="1"/>
                      </wps:wsp>
                      <wps:wsp>
                        <wps:cNvPr id="1301086102" name="Text Box 24">
                          <a:extLst>
                            <a:ext uri="{FF2B5EF4-FFF2-40B4-BE49-F238E27FC236}">
                              <a16:creationId xmlns:a16="http://schemas.microsoft.com/office/drawing/2014/main" id="{00000000-0008-0000-0900-000058000000}"/>
                            </a:ext>
                          </a:extLst>
                        </wps:cNvPr>
                        <wps:cNvSpPr txBox="1">
                          <a:spLocks noChangeArrowheads="1" noTextEdit="1"/>
                        </wps:cNvSpPr>
                        <wps:spPr bwMode="auto">
                          <a:xfrm>
                            <a:off x="3562656" y="6625336"/>
                            <a:ext cx="459377" cy="221849"/>
                          </a:xfrm>
                          <a:prstGeom prst="rect">
                            <a:avLst/>
                          </a:prstGeom>
                          <a:solidFill>
                            <a:srgbClr val="FFFFC9"/>
                          </a:solidFill>
                          <a:ln w="9525">
                            <a:solidFill>
                              <a:srgbClr val="000000"/>
                            </a:solidFill>
                            <a:miter lim="800000"/>
                            <a:headEnd/>
                            <a:tailEnd/>
                          </a:ln>
                        </wps:spPr>
                        <wps:txbx>
                          <w:txbxContent>
                            <w:p w14:paraId="739C8FFE"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-0.19%</w:t>
                              </w:r>
                            </w:p>
                          </w:txbxContent>
                        </wps:txbx>
                        <wps:bodyPr wrap="square" lIns="27432" tIns="22860" rIns="27432" bIns="22860" anchor="ctr" upright="1"/>
                      </wps:wsp>
                      <wps:wsp>
                        <wps:cNvPr id="2100012535" name="Text Box 25">
                          <a:extLst>
                            <a:ext uri="{FF2B5EF4-FFF2-40B4-BE49-F238E27FC236}">
                              <a16:creationId xmlns:a16="http://schemas.microsoft.com/office/drawing/2014/main" id="{00000000-0008-0000-0900-000059000000}"/>
                            </a:ext>
                          </a:extLst>
                        </wps:cNvPr>
                        <wps:cNvSpPr txBox="1">
                          <a:spLocks noChangeArrowheads="1" noTextEdit="1"/>
                        </wps:cNvSpPr>
                        <wps:spPr bwMode="auto">
                          <a:xfrm>
                            <a:off x="2341737" y="6199430"/>
                            <a:ext cx="441323" cy="210612"/>
                          </a:xfrm>
                          <a:prstGeom prst="rect">
                            <a:avLst/>
                          </a:prstGeom>
                          <a:solidFill>
                            <a:srgbClr val="FFC000"/>
                          </a:solidFill>
                          <a:ln w="9525">
                            <a:solidFill>
                              <a:srgbClr val="000000"/>
                            </a:solidFill>
                            <a:miter lim="800000"/>
                            <a:headEnd/>
                            <a:tailEnd/>
                          </a:ln>
                        </wps:spPr>
                        <wps:txbx>
                          <w:txbxContent>
                            <w:p w14:paraId="584CE5A7"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-0.50%</w:t>
                              </w:r>
                            </w:p>
                          </w:txbxContent>
                        </wps:txbx>
                        <wps:bodyPr wrap="square" lIns="27432" tIns="22860" rIns="27432" bIns="22860" anchor="ctr" upright="1"/>
                      </wps:wsp>
                      <wps:wsp>
                        <wps:cNvPr id="1614859001" name="Text Box 26">
                          <a:extLst>
                            <a:ext uri="{FF2B5EF4-FFF2-40B4-BE49-F238E27FC236}">
                              <a16:creationId xmlns:a16="http://schemas.microsoft.com/office/drawing/2014/main" id="{00000000-0008-0000-0900-00005A000000}"/>
                            </a:ext>
                          </a:extLst>
                        </wps:cNvPr>
                        <wps:cNvSpPr txBox="1">
                          <a:spLocks noChangeArrowheads="1" noTextEdit="1"/>
                        </wps:cNvSpPr>
                        <wps:spPr bwMode="auto">
                          <a:xfrm>
                            <a:off x="2174186" y="7091994"/>
                            <a:ext cx="434913" cy="238779"/>
                          </a:xfrm>
                          <a:prstGeom prst="rect">
                            <a:avLst/>
                          </a:prstGeom>
                          <a:solidFill>
                            <a:srgbClr val="FFFF00"/>
                          </a:solidFill>
                          <a:ln w="9525">
                            <a:solidFill>
                              <a:srgbClr val="000000"/>
                            </a:solidFill>
                            <a:miter lim="800000"/>
                            <a:headEnd/>
                            <a:tailEnd/>
                          </a:ln>
                        </wps:spPr>
                        <wps:txbx>
                          <w:txbxContent>
                            <w:p w14:paraId="1913248B"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-0.30%</w:t>
                              </w:r>
                            </w:p>
                          </w:txbxContent>
                        </wps:txbx>
                        <wps:bodyPr wrap="square" lIns="27432" tIns="22860" rIns="27432" bIns="22860" anchor="ctr" upright="1"/>
                      </wps:wsp>
                      <wps:wsp>
                        <wps:cNvPr id="1252218247" name="Text Box 27">
                          <a:extLst>
                            <a:ext uri="{FF2B5EF4-FFF2-40B4-BE49-F238E27FC236}">
                              <a16:creationId xmlns:a16="http://schemas.microsoft.com/office/drawing/2014/main" id="{00000000-0008-0000-0900-00005B000000}"/>
                            </a:ext>
                          </a:extLst>
                        </wps:cNvPr>
                        <wps:cNvSpPr txBox="1">
                          <a:spLocks noChangeArrowheads="1" noTextEdit="1"/>
                        </wps:cNvSpPr>
                        <wps:spPr bwMode="auto">
                          <a:xfrm>
                            <a:off x="1868491" y="5571851"/>
                            <a:ext cx="433779" cy="237555"/>
                          </a:xfrm>
                          <a:prstGeom prst="rect">
                            <a:avLst/>
                          </a:prstGeom>
                          <a:solidFill>
                            <a:srgbClr val="FFFFC9"/>
                          </a:solidFill>
                          <a:ln w="9525">
                            <a:solidFill>
                              <a:srgbClr val="000000"/>
                            </a:solidFill>
                            <a:miter lim="800000"/>
                            <a:headEnd/>
                            <a:tailEnd/>
                          </a:ln>
                        </wps:spPr>
                        <wps:txbx>
                          <w:txbxContent>
                            <w:p w14:paraId="0E6D990E" w14:textId="658F2227" w:rsidR="006A1DFA" w:rsidRDefault="006A1DFA" w:rsidP="006A1DFA">
                              <w:pPr>
                                <w:jc w:val="center"/>
                                <w:textAlignment w:val="baseline"/>
                                <w:rPr>
                                  <w:rFonts w:ascii="Calibri" w:hAnsi="Calibri" w:cs="Arial"/>
                                  <w:color w:val="000000" w:themeColor="text1"/>
                                  <w:szCs w:val="20"/>
                                  <w:lang w:val="en-US"/>
                                </w:rPr>
                              </w:pPr>
                            </w:p>
                          </w:txbxContent>
                        </wps:txbx>
                        <wps:bodyPr wrap="square" lIns="27432" tIns="22860" rIns="27432" bIns="22860" anchor="ctr" upright="1"/>
                      </wps:wsp>
                      <wps:wsp>
                        <wps:cNvPr id="1379384671" name="Text Box 28">
                          <a:extLst>
                            <a:ext uri="{FF2B5EF4-FFF2-40B4-BE49-F238E27FC236}">
                              <a16:creationId xmlns:a16="http://schemas.microsoft.com/office/drawing/2014/main" id="{00000000-0008-0000-0900-00005C000000}"/>
                            </a:ext>
                          </a:extLst>
                        </wps:cNvPr>
                        <wps:cNvSpPr txBox="1">
                          <a:spLocks noChangeArrowheads="1" noTextEdit="1"/>
                        </wps:cNvSpPr>
                        <wps:spPr bwMode="auto">
                          <a:xfrm>
                            <a:off x="1398098" y="5693694"/>
                            <a:ext cx="434024" cy="228027"/>
                          </a:xfrm>
                          <a:prstGeom prst="rect">
                            <a:avLst/>
                          </a:prstGeom>
                          <a:solidFill>
                            <a:srgbClr val="FFFFC9"/>
                          </a:solidFill>
                          <a:ln w="9525">
                            <a:solidFill>
                              <a:srgbClr val="000000"/>
                            </a:solidFill>
                            <a:miter lim="800000"/>
                            <a:headEnd/>
                            <a:tailEnd/>
                          </a:ln>
                        </wps:spPr>
                        <wps:txbx>
                          <w:txbxContent>
                            <w:p w14:paraId="1D95562D"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-0.10%</w:t>
                              </w:r>
                            </w:p>
                          </w:txbxContent>
                        </wps:txbx>
                        <wps:bodyPr wrap="square" lIns="27432" tIns="22860" rIns="27432" bIns="22860" anchor="ctr" upright="1"/>
                      </wps:wsp>
                      <wps:wsp>
                        <wps:cNvPr id="301573391" name="Text Box 29">
                          <a:extLst>
                            <a:ext uri="{FF2B5EF4-FFF2-40B4-BE49-F238E27FC236}">
                              <a16:creationId xmlns:a16="http://schemas.microsoft.com/office/drawing/2014/main" id="{00000000-0008-0000-0900-00005D000000}"/>
                            </a:ext>
                          </a:extLst>
                        </wps:cNvPr>
                        <wps:cNvSpPr txBox="1">
                          <a:spLocks noChangeArrowheads="1" noTextEdit="1"/>
                        </wps:cNvSpPr>
                        <wps:spPr bwMode="auto">
                          <a:xfrm>
                            <a:off x="1398098" y="5988235"/>
                            <a:ext cx="434024" cy="230304"/>
                          </a:xfrm>
                          <a:prstGeom prst="rect">
                            <a:avLst/>
                          </a:prstGeom>
                          <a:solidFill>
                            <a:srgbClr val="FFFFC9"/>
                          </a:solidFill>
                          <a:ln w="9525">
                            <a:solidFill>
                              <a:srgbClr val="000000"/>
                            </a:solidFill>
                            <a:miter lim="800000"/>
                            <a:headEnd/>
                            <a:tailEnd/>
                          </a:ln>
                        </wps:spPr>
                        <wps:txbx>
                          <w:txbxContent>
                            <w:p w14:paraId="0517B6A5"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-0.07%</w:t>
                              </w:r>
                            </w:p>
                          </w:txbxContent>
                        </wps:txbx>
                        <wps:bodyPr wrap="square" lIns="27432" tIns="22860" rIns="27432" bIns="22860" anchor="ctr" upright="1"/>
                      </wps:wsp>
                      <wps:wsp>
                        <wps:cNvPr id="663047216" name="Text Box 30">
                          <a:extLst>
                            <a:ext uri="{FF2B5EF4-FFF2-40B4-BE49-F238E27FC236}">
                              <a16:creationId xmlns:a16="http://schemas.microsoft.com/office/drawing/2014/main" id="{00000000-0008-0000-0900-00005E000000}"/>
                            </a:ext>
                          </a:extLst>
                        </wps:cNvPr>
                        <wps:cNvSpPr txBox="1">
                          <a:spLocks noChangeArrowheads="1" noTextEdit="1"/>
                        </wps:cNvSpPr>
                        <wps:spPr bwMode="auto">
                          <a:xfrm>
                            <a:off x="1867799" y="6376741"/>
                            <a:ext cx="436819" cy="229267"/>
                          </a:xfrm>
                          <a:prstGeom prst="rect">
                            <a:avLst/>
                          </a:prstGeom>
                          <a:solidFill>
                            <a:srgbClr val="FFFF00"/>
                          </a:solidFill>
                          <a:ln w="9525">
                            <a:solidFill>
                              <a:srgbClr val="000000"/>
                            </a:solidFill>
                            <a:miter lim="800000"/>
                            <a:headEnd/>
                            <a:tailEnd/>
                          </a:ln>
                        </wps:spPr>
                        <wps:txbx>
                          <w:txbxContent>
                            <w:p w14:paraId="79C6978D"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-0.47%</w:t>
                              </w:r>
                            </w:p>
                          </w:txbxContent>
                        </wps:txbx>
                        <wps:bodyPr wrap="square" lIns="27432" tIns="22860" rIns="27432" bIns="22860" anchor="ctr" upright="1"/>
                      </wps:wsp>
                      <wps:wsp>
                        <wps:cNvPr id="1945663206" name="Text Box 31">
                          <a:extLst>
                            <a:ext uri="{FF2B5EF4-FFF2-40B4-BE49-F238E27FC236}">
                              <a16:creationId xmlns:a16="http://schemas.microsoft.com/office/drawing/2014/main" id="{00000000-0008-0000-0900-00005F000000}"/>
                            </a:ext>
                          </a:extLst>
                        </wps:cNvPr>
                        <wps:cNvSpPr txBox="1">
                          <a:spLocks noChangeArrowheads="1" noTextEdit="1"/>
                        </wps:cNvSpPr>
                        <wps:spPr bwMode="auto">
                          <a:xfrm>
                            <a:off x="3507239" y="5372162"/>
                            <a:ext cx="473303" cy="263525"/>
                          </a:xfrm>
                          <a:prstGeom prst="rect">
                            <a:avLst/>
                          </a:prstGeom>
                          <a:solidFill>
                            <a:srgbClr val="CAE8AA"/>
                          </a:solidFill>
                          <a:ln w="9525">
                            <a:solidFill>
                              <a:srgbClr val="000000"/>
                            </a:solidFill>
                            <a:miter lim="800000"/>
                            <a:headEnd/>
                            <a:tailEnd/>
                          </a:ln>
                        </wps:spPr>
                        <wps:txbx>
                          <w:txbxContent>
                            <w:p w14:paraId="52B10497" w14:textId="168BBAEB" w:rsidR="006A1DFA" w:rsidRDefault="006A1DFA" w:rsidP="006A1DFA">
                              <w:pPr>
                                <w:jc w:val="center"/>
                                <w:textAlignment w:val="baseline"/>
                                <w:rPr>
                                  <w:rFonts w:ascii="Calibri" w:hAnsi="Calibri" w:cs="Arial"/>
                                  <w:color w:val="000000" w:themeColor="text1"/>
                                  <w:szCs w:val="20"/>
                                  <w:lang w:val="en-US"/>
                                </w:rPr>
                              </w:pPr>
                            </w:p>
                          </w:txbxContent>
                        </wps:txbx>
                        <wps:bodyPr wrap="square" lIns="27432" tIns="22860" rIns="27432" bIns="22860" anchor="ctr" upright="1"/>
                      </wps:wsp>
                      <wps:wsp>
                        <wps:cNvPr id="252341454" name="Text Box 32">
                          <a:extLst>
                            <a:ext uri="{FF2B5EF4-FFF2-40B4-BE49-F238E27FC236}">
                              <a16:creationId xmlns:a16="http://schemas.microsoft.com/office/drawing/2014/main" id="{00000000-0008-0000-0900-000060000000}"/>
                            </a:ext>
                          </a:extLst>
                        </wps:cNvPr>
                        <wps:cNvSpPr txBox="1">
                          <a:spLocks noChangeArrowheads="1" noTextEdit="1"/>
                        </wps:cNvSpPr>
                        <wps:spPr bwMode="auto">
                          <a:xfrm>
                            <a:off x="2941158" y="6589166"/>
                            <a:ext cx="450352" cy="235962"/>
                          </a:xfrm>
                          <a:prstGeom prst="rect">
                            <a:avLst/>
                          </a:prstGeom>
                          <a:solidFill>
                            <a:srgbClr val="FFFF00"/>
                          </a:solidFill>
                          <a:ln w="9525">
                            <a:solidFill>
                              <a:srgbClr val="000000"/>
                            </a:solidFill>
                            <a:miter lim="800000"/>
                            <a:headEnd/>
                            <a:tailEnd/>
                          </a:ln>
                        </wps:spPr>
                        <wps:txbx>
                          <w:txbxContent>
                            <w:p w14:paraId="6C0A052C"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-0.33%</w:t>
                              </w:r>
                            </w:p>
                          </w:txbxContent>
                        </wps:txbx>
                        <wps:bodyPr wrap="square" lIns="27432" tIns="22860" rIns="27432" bIns="22860" anchor="ctr" upright="1"/>
                      </wps:wsp>
                      <wps:wsp>
                        <wps:cNvPr id="1307663725" name="Text Box 33">
                          <a:extLst>
                            <a:ext uri="{FF2B5EF4-FFF2-40B4-BE49-F238E27FC236}">
                              <a16:creationId xmlns:a16="http://schemas.microsoft.com/office/drawing/2014/main" id="{00000000-0008-0000-0900-000061000000}"/>
                            </a:ext>
                          </a:extLst>
                        </wps:cNvPr>
                        <wps:cNvSpPr txBox="1">
                          <a:spLocks noChangeArrowheads="1" noTextEdit="1"/>
                        </wps:cNvSpPr>
                        <wps:spPr bwMode="auto">
                          <a:xfrm>
                            <a:off x="3944596" y="4725224"/>
                            <a:ext cx="416314" cy="228063"/>
                          </a:xfrm>
                          <a:prstGeom prst="rect">
                            <a:avLst/>
                          </a:prstGeom>
                          <a:solidFill>
                            <a:srgbClr val="CAE8AA"/>
                          </a:solidFill>
                          <a:ln w="9525">
                            <a:solidFill>
                              <a:srgbClr val="000000"/>
                            </a:solidFill>
                            <a:miter lim="800000"/>
                            <a:headEnd/>
                            <a:tailEnd/>
                          </a:ln>
                        </wps:spPr>
                        <wps:txbx>
                          <w:txbxContent>
                            <w:p w14:paraId="57754D89" w14:textId="6C5793CA" w:rsidR="006A1DFA" w:rsidRDefault="006A1DFA" w:rsidP="006A1DFA">
                              <w:pPr>
                                <w:jc w:val="center"/>
                                <w:textAlignment w:val="baseline"/>
                                <w:rPr>
                                  <w:rFonts w:ascii="Calibri" w:hAnsi="Calibri" w:cs="Arial"/>
                                  <w:color w:val="000000" w:themeColor="text1"/>
                                  <w:szCs w:val="20"/>
                                  <w:lang w:val="en-US"/>
                                </w:rPr>
                              </w:pPr>
                            </w:p>
                          </w:txbxContent>
                        </wps:txbx>
                        <wps:bodyPr wrap="square" lIns="27432" tIns="22860" rIns="27432" bIns="22860" anchor="ctr" upright="1"/>
                      </wps:wsp>
                      <wps:wsp>
                        <wps:cNvPr id="954614960" name="Text Box 34">
                          <a:extLst>
                            <a:ext uri="{FF2B5EF4-FFF2-40B4-BE49-F238E27FC236}">
                              <a16:creationId xmlns:a16="http://schemas.microsoft.com/office/drawing/2014/main" id="{00000000-0008-0000-0900-000062000000}"/>
                            </a:ext>
                          </a:extLst>
                        </wps:cNvPr>
                        <wps:cNvSpPr txBox="1">
                          <a:spLocks noChangeArrowheads="1" noTextEdit="1"/>
                        </wps:cNvSpPr>
                        <wps:spPr bwMode="auto">
                          <a:xfrm>
                            <a:off x="4154858" y="5524628"/>
                            <a:ext cx="453228" cy="226226"/>
                          </a:xfrm>
                          <a:prstGeom prst="rect">
                            <a:avLst/>
                          </a:prstGeom>
                          <a:solidFill>
                            <a:srgbClr val="FFFFC9"/>
                          </a:solidFill>
                          <a:ln w="9525">
                            <a:solidFill>
                              <a:srgbClr val="000000"/>
                            </a:solidFill>
                            <a:miter lim="800000"/>
                            <a:headEnd/>
                            <a:tailEnd/>
                          </a:ln>
                        </wps:spPr>
                        <wps:txbx>
                          <w:txbxContent>
                            <w:p w14:paraId="4A2C77FB" w14:textId="7117A48E" w:rsidR="006A1DFA" w:rsidRDefault="006A1DFA" w:rsidP="006A1DFA">
                              <w:pPr>
                                <w:jc w:val="center"/>
                                <w:textAlignment w:val="baseline"/>
                                <w:rPr>
                                  <w:rFonts w:ascii="Calibri" w:hAnsi="Calibri" w:cs="Arial"/>
                                  <w:color w:val="000000" w:themeColor="text1"/>
                                  <w:szCs w:val="20"/>
                                  <w:lang w:val="en-US"/>
                                </w:rPr>
                              </w:pPr>
                            </w:p>
                          </w:txbxContent>
                        </wps:txbx>
                        <wps:bodyPr wrap="square" lIns="27432" tIns="22860" rIns="27432" bIns="22860" anchor="ctr" upright="1"/>
                      </wps:wsp>
                      <wps:wsp>
                        <wps:cNvPr id="1279273378" name="Text Box 35">
                          <a:extLst>
                            <a:ext uri="{FF2B5EF4-FFF2-40B4-BE49-F238E27FC236}">
                              <a16:creationId xmlns:a16="http://schemas.microsoft.com/office/drawing/2014/main" id="{00000000-0008-0000-0900-000063000000}"/>
                            </a:ext>
                          </a:extLst>
                        </wps:cNvPr>
                        <wps:cNvSpPr txBox="1">
                          <a:spLocks noChangeArrowheads="1" noTextEdit="1"/>
                        </wps:cNvSpPr>
                        <wps:spPr bwMode="auto">
                          <a:xfrm>
                            <a:off x="5392007" y="5693920"/>
                            <a:ext cx="436402" cy="227868"/>
                          </a:xfrm>
                          <a:prstGeom prst="rect">
                            <a:avLst/>
                          </a:prstGeom>
                          <a:solidFill>
                            <a:srgbClr val="CAE8AA"/>
                          </a:solidFill>
                          <a:ln w="9525">
                            <a:solidFill>
                              <a:srgbClr val="000000"/>
                            </a:solidFill>
                            <a:miter lim="800000"/>
                            <a:headEnd/>
                            <a:tailEnd/>
                          </a:ln>
                        </wps:spPr>
                        <wps:txbx>
                          <w:txbxContent>
                            <w:p w14:paraId="2703B1A6" w14:textId="3C01C495" w:rsidR="006A1DFA" w:rsidRDefault="006A1DFA" w:rsidP="006A1DFA">
                              <w:pPr>
                                <w:jc w:val="center"/>
                                <w:textAlignment w:val="baseline"/>
                                <w:rPr>
                                  <w:rFonts w:ascii="Calibri" w:hAnsi="Calibri" w:cs="Arial"/>
                                  <w:color w:val="000000" w:themeColor="text1"/>
                                  <w:szCs w:val="20"/>
                                  <w:lang w:val="en-US"/>
                                </w:rPr>
                              </w:pPr>
                            </w:p>
                          </w:txbxContent>
                        </wps:txbx>
                        <wps:bodyPr wrap="square" lIns="27432" tIns="22860" rIns="27432" bIns="22860" anchor="ctr" upright="1"/>
                      </wps:wsp>
                      <wps:wsp>
                        <wps:cNvPr id="61667856" name="Text Box 36">
                          <a:extLst>
                            <a:ext uri="{FF2B5EF4-FFF2-40B4-BE49-F238E27FC236}">
                              <a16:creationId xmlns:a16="http://schemas.microsoft.com/office/drawing/2014/main" id="{00000000-0008-0000-0900-000064000000}"/>
                            </a:ext>
                          </a:extLst>
                        </wps:cNvPr>
                        <wps:cNvSpPr txBox="1">
                          <a:spLocks noChangeArrowheads="1" noTextEdit="1"/>
                        </wps:cNvSpPr>
                        <wps:spPr bwMode="auto">
                          <a:xfrm>
                            <a:off x="1247714" y="2475557"/>
                            <a:ext cx="503814" cy="239907"/>
                          </a:xfrm>
                          <a:prstGeom prst="rect">
                            <a:avLst/>
                          </a:prstGeom>
                          <a:solidFill>
                            <a:srgbClr val="FFFFC9"/>
                          </a:solidFill>
                          <a:ln w="9525">
                            <a:solidFill>
                              <a:srgbClr val="000000"/>
                            </a:solidFill>
                            <a:miter lim="800000"/>
                            <a:headEnd/>
                            <a:tailEnd/>
                          </a:ln>
                        </wps:spPr>
                        <wps:txbx>
                          <w:txbxContent>
                            <w:p w14:paraId="53C3027F"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-0.02%</w:t>
                              </w:r>
                            </w:p>
                          </w:txbxContent>
                        </wps:txbx>
                        <wps:bodyPr wrap="square" lIns="27432" tIns="22860" rIns="27432" bIns="22860" anchor="ctr" upright="1"/>
                      </wps:wsp>
                      <wps:wsp>
                        <wps:cNvPr id="1544385831" name="Text Box 37">
                          <a:extLst>
                            <a:ext uri="{FF2B5EF4-FFF2-40B4-BE49-F238E27FC236}">
                              <a16:creationId xmlns:a16="http://schemas.microsoft.com/office/drawing/2014/main" id="{00000000-0008-0000-0900-000065000000}"/>
                            </a:ext>
                          </a:extLst>
                        </wps:cNvPr>
                        <wps:cNvSpPr txBox="1">
                          <a:spLocks noChangeArrowheads="1" noTextEdit="1"/>
                        </wps:cNvSpPr>
                        <wps:spPr bwMode="auto">
                          <a:xfrm>
                            <a:off x="1532048" y="2980432"/>
                            <a:ext cx="506898" cy="265031"/>
                          </a:xfrm>
                          <a:prstGeom prst="rect">
                            <a:avLst/>
                          </a:prstGeom>
                          <a:solidFill>
                            <a:srgbClr val="FFFFC9"/>
                          </a:solidFill>
                          <a:ln w="9525">
                            <a:solidFill>
                              <a:srgbClr val="000000"/>
                            </a:solidFill>
                            <a:miter lim="800000"/>
                            <a:headEnd/>
                            <a:tailEnd/>
                          </a:ln>
                        </wps:spPr>
                        <wps:txbx>
                          <w:txbxContent>
                            <w:p w14:paraId="7B43B021"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-0.05%</w:t>
                              </w:r>
                            </w:p>
                          </w:txbxContent>
                        </wps:txbx>
                        <wps:bodyPr wrap="square" lIns="27432" tIns="22860" rIns="27432" bIns="22860" anchor="ctr" upright="1"/>
                      </wps:wsp>
                      <wps:wsp>
                        <wps:cNvPr id="742945168" name="Text Box 38">
                          <a:extLst>
                            <a:ext uri="{FF2B5EF4-FFF2-40B4-BE49-F238E27FC236}">
                              <a16:creationId xmlns:a16="http://schemas.microsoft.com/office/drawing/2014/main" id="{00000000-0008-0000-0900-000066000000}"/>
                            </a:ext>
                          </a:extLst>
                        </wps:cNvPr>
                        <wps:cNvSpPr txBox="1">
                          <a:spLocks noChangeArrowheads="1" noTextEdit="1"/>
                        </wps:cNvSpPr>
                        <wps:spPr bwMode="auto">
                          <a:xfrm>
                            <a:off x="4175103" y="771304"/>
                            <a:ext cx="454665" cy="219024"/>
                          </a:xfrm>
                          <a:prstGeom prst="rect">
                            <a:avLst/>
                          </a:prstGeom>
                          <a:solidFill>
                            <a:srgbClr val="FFFF00"/>
                          </a:solidFill>
                          <a:ln w="9525">
                            <a:solidFill>
                              <a:srgbClr val="000000"/>
                            </a:solidFill>
                            <a:miter lim="800000"/>
                            <a:headEnd/>
                            <a:tailEnd/>
                          </a:ln>
                        </wps:spPr>
                        <wps:txbx>
                          <w:txbxContent>
                            <w:p w14:paraId="6EC8D4B3"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-0.29%</w:t>
                              </w:r>
                            </w:p>
                          </w:txbxContent>
                        </wps:txbx>
                        <wps:bodyPr wrap="square" lIns="27432" tIns="22860" rIns="27432" bIns="22860" anchor="ctr" upright="1"/>
                      </wps:wsp>
                      <wps:wsp>
                        <wps:cNvPr id="1386831438" name="Text Box 39">
                          <a:extLst>
                            <a:ext uri="{FF2B5EF4-FFF2-40B4-BE49-F238E27FC236}">
                              <a16:creationId xmlns:a16="http://schemas.microsoft.com/office/drawing/2014/main" id="{00000000-0008-0000-0900-000067000000}"/>
                            </a:ext>
                          </a:extLst>
                        </wps:cNvPr>
                        <wps:cNvSpPr txBox="1">
                          <a:spLocks noChangeArrowheads="1" noTextEdit="1"/>
                        </wps:cNvSpPr>
                        <wps:spPr bwMode="auto">
                          <a:xfrm>
                            <a:off x="5769732" y="1005902"/>
                            <a:ext cx="460174" cy="259938"/>
                          </a:xfrm>
                          <a:prstGeom prst="rect">
                            <a:avLst/>
                          </a:prstGeom>
                          <a:solidFill>
                            <a:srgbClr val="FFFF00"/>
                          </a:solidFill>
                          <a:ln w="9525">
                            <a:solidFill>
                              <a:srgbClr val="000000"/>
                            </a:solidFill>
                            <a:miter lim="800000"/>
                            <a:headEnd/>
                            <a:tailEnd/>
                          </a:ln>
                        </wps:spPr>
                        <wps:txbx>
                          <w:txbxContent>
                            <w:p w14:paraId="2994DAD4"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-0.31%</w:t>
                              </w:r>
                            </w:p>
                          </w:txbxContent>
                        </wps:txbx>
                        <wps:bodyPr wrap="square" lIns="27432" tIns="22860" rIns="27432" bIns="22860" anchor="ctr" upright="1"/>
                      </wps:wsp>
                      <wps:wsp>
                        <wps:cNvPr id="1092706332" name="Text Box 40">
                          <a:extLst>
                            <a:ext uri="{FF2B5EF4-FFF2-40B4-BE49-F238E27FC236}">
                              <a16:creationId xmlns:a16="http://schemas.microsoft.com/office/drawing/2014/main" id="{00000000-0008-0000-0900-000068000000}"/>
                            </a:ext>
                          </a:extLst>
                        </wps:cNvPr>
                        <wps:cNvSpPr txBox="1">
                          <a:spLocks noChangeArrowheads="1" noTextEdit="1"/>
                        </wps:cNvSpPr>
                        <wps:spPr bwMode="auto">
                          <a:xfrm>
                            <a:off x="4931789" y="1959213"/>
                            <a:ext cx="489171" cy="228389"/>
                          </a:xfrm>
                          <a:prstGeom prst="rect">
                            <a:avLst/>
                          </a:prstGeom>
                          <a:solidFill>
                            <a:srgbClr val="FFFF00"/>
                          </a:solidFill>
                          <a:ln w="9525">
                            <a:solidFill>
                              <a:srgbClr val="000000"/>
                            </a:solidFill>
                            <a:miter lim="800000"/>
                            <a:headEnd/>
                            <a:tailEnd/>
                          </a:ln>
                        </wps:spPr>
                        <wps:txbx>
                          <w:txbxContent>
                            <w:p w14:paraId="4E9BBDF9"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-0.27%</w:t>
                              </w:r>
                            </w:p>
                          </w:txbxContent>
                        </wps:txbx>
                        <wps:bodyPr wrap="square" lIns="27432" tIns="22860" rIns="27432" bIns="22860" anchor="ctr" upright="1"/>
                      </wps:wsp>
                      <wps:wsp>
                        <wps:cNvPr id="1772682022" name="Text Box 41">
                          <a:extLst>
                            <a:ext uri="{FF2B5EF4-FFF2-40B4-BE49-F238E27FC236}">
                              <a16:creationId xmlns:a16="http://schemas.microsoft.com/office/drawing/2014/main" id="{00000000-0008-0000-0900-000069000000}"/>
                            </a:ext>
                          </a:extLst>
                        </wps:cNvPr>
                        <wps:cNvSpPr txBox="1">
                          <a:spLocks noChangeArrowheads="1" noTextEdit="1"/>
                        </wps:cNvSpPr>
                        <wps:spPr bwMode="auto">
                          <a:xfrm>
                            <a:off x="3334206" y="1005902"/>
                            <a:ext cx="440389" cy="248865"/>
                          </a:xfrm>
                          <a:prstGeom prst="rect">
                            <a:avLst/>
                          </a:prstGeom>
                          <a:solidFill>
                            <a:srgbClr val="FFFF00"/>
                          </a:solidFill>
                          <a:ln w="9525">
                            <a:solidFill>
                              <a:srgbClr val="000000"/>
                            </a:solidFill>
                            <a:miter lim="800000"/>
                            <a:headEnd/>
                            <a:tailEnd/>
                          </a:ln>
                        </wps:spPr>
                        <wps:txbx>
                          <w:txbxContent>
                            <w:p w14:paraId="47D3D3D2"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-0.22%</w:t>
                              </w:r>
                            </w:p>
                          </w:txbxContent>
                        </wps:txbx>
                        <wps:bodyPr wrap="square" lIns="27432" tIns="22860" rIns="27432" bIns="22860" anchor="ctr" upright="1"/>
                      </wps:wsp>
                      <wps:wsp>
                        <wps:cNvPr id="534923011" name="Text Box 42">
                          <a:extLst>
                            <a:ext uri="{FF2B5EF4-FFF2-40B4-BE49-F238E27FC236}">
                              <a16:creationId xmlns:a16="http://schemas.microsoft.com/office/drawing/2014/main" id="{00000000-0008-0000-0900-00006A000000}"/>
                            </a:ext>
                          </a:extLst>
                        </wps:cNvPr>
                        <wps:cNvSpPr txBox="1">
                          <a:spLocks noChangeArrowheads="1" noTextEdit="1"/>
                        </wps:cNvSpPr>
                        <wps:spPr bwMode="auto">
                          <a:xfrm>
                            <a:off x="3412419" y="1405693"/>
                            <a:ext cx="474578" cy="241032"/>
                          </a:xfrm>
                          <a:prstGeom prst="rect">
                            <a:avLst/>
                          </a:prstGeom>
                          <a:solidFill>
                            <a:srgbClr val="FFFF00"/>
                          </a:solidFill>
                          <a:ln w="9525">
                            <a:solidFill>
                              <a:srgbClr val="000000"/>
                            </a:solidFill>
                            <a:miter lim="800000"/>
                            <a:headEnd/>
                            <a:tailEnd/>
                          </a:ln>
                        </wps:spPr>
                        <wps:txbx>
                          <w:txbxContent>
                            <w:p w14:paraId="2471FB61"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-0.38%</w:t>
                              </w:r>
                            </w:p>
                          </w:txbxContent>
                        </wps:txbx>
                        <wps:bodyPr wrap="square" lIns="27432" tIns="22860" rIns="27432" bIns="22860" anchor="ctr" upright="1"/>
                      </wps:wsp>
                      <wps:wsp>
                        <wps:cNvPr id="1204999301" name="Text Box 43">
                          <a:extLst>
                            <a:ext uri="{FF2B5EF4-FFF2-40B4-BE49-F238E27FC236}">
                              <a16:creationId xmlns:a16="http://schemas.microsoft.com/office/drawing/2014/main" id="{00000000-0008-0000-0900-00006B000000}"/>
                            </a:ext>
                          </a:extLst>
                        </wps:cNvPr>
                        <wps:cNvSpPr txBox="1">
                          <a:spLocks noChangeArrowheads="1" noTextEdit="1"/>
                        </wps:cNvSpPr>
                        <wps:spPr bwMode="auto">
                          <a:xfrm>
                            <a:off x="2721363" y="1293559"/>
                            <a:ext cx="505911" cy="246654"/>
                          </a:xfrm>
                          <a:prstGeom prst="rect">
                            <a:avLst/>
                          </a:prstGeom>
                          <a:solidFill>
                            <a:srgbClr val="FFFF00"/>
                          </a:solidFill>
                          <a:ln w="9525">
                            <a:solidFill>
                              <a:srgbClr val="000000"/>
                            </a:solidFill>
                            <a:miter lim="800000"/>
                            <a:headEnd/>
                            <a:tailEnd/>
                          </a:ln>
                        </wps:spPr>
                        <wps:txbx>
                          <w:txbxContent>
                            <w:p w14:paraId="43C574C8"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-0.27%</w:t>
                              </w:r>
                            </w:p>
                          </w:txbxContent>
                        </wps:txbx>
                        <wps:bodyPr wrap="square" lIns="27432" tIns="22860" rIns="27432" bIns="22860" anchor="ctr" upright="1"/>
                      </wps:wsp>
                      <wps:wsp>
                        <wps:cNvPr id="1750213333" name="Text Box 44">
                          <a:extLst>
                            <a:ext uri="{FF2B5EF4-FFF2-40B4-BE49-F238E27FC236}">
                              <a16:creationId xmlns:a16="http://schemas.microsoft.com/office/drawing/2014/main" id="{00000000-0008-0000-0900-00006C000000}"/>
                            </a:ext>
                          </a:extLst>
                        </wps:cNvPr>
                        <wps:cNvSpPr txBox="1">
                          <a:spLocks noChangeArrowheads="1" noTextEdit="1"/>
                        </wps:cNvSpPr>
                        <wps:spPr bwMode="auto">
                          <a:xfrm>
                            <a:off x="3942278" y="1624316"/>
                            <a:ext cx="440386" cy="242623"/>
                          </a:xfrm>
                          <a:prstGeom prst="rect">
                            <a:avLst/>
                          </a:prstGeom>
                          <a:solidFill>
                            <a:srgbClr val="FFFF00"/>
                          </a:solidFill>
                          <a:ln w="9525">
                            <a:solidFill>
                              <a:srgbClr val="000000"/>
                            </a:solidFill>
                            <a:miter lim="800000"/>
                            <a:headEnd/>
                            <a:tailEnd/>
                          </a:ln>
                        </wps:spPr>
                        <wps:txbx>
                          <w:txbxContent>
                            <w:p w14:paraId="091DED82"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-0.38%</w:t>
                              </w:r>
                            </w:p>
                          </w:txbxContent>
                        </wps:txbx>
                        <wps:bodyPr wrap="square" lIns="27432" tIns="22860" rIns="27432" bIns="22860" anchor="ctr" upright="1"/>
                      </wps:wsp>
                      <wps:wsp>
                        <wps:cNvPr id="1938067809" name="Text Box 45">
                          <a:extLst>
                            <a:ext uri="{FF2B5EF4-FFF2-40B4-BE49-F238E27FC236}">
                              <a16:creationId xmlns:a16="http://schemas.microsoft.com/office/drawing/2014/main" id="{00000000-0008-0000-0900-00006D000000}"/>
                            </a:ext>
                          </a:extLst>
                        </wps:cNvPr>
                        <wps:cNvSpPr txBox="1">
                          <a:spLocks noChangeArrowheads="1" noTextEdit="1"/>
                        </wps:cNvSpPr>
                        <wps:spPr bwMode="auto">
                          <a:xfrm>
                            <a:off x="4666527" y="512783"/>
                            <a:ext cx="459469" cy="219236"/>
                          </a:xfrm>
                          <a:prstGeom prst="rect">
                            <a:avLst/>
                          </a:prstGeom>
                          <a:solidFill>
                            <a:srgbClr val="FFFF00"/>
                          </a:solidFill>
                          <a:ln w="9525">
                            <a:solidFill>
                              <a:srgbClr val="000000"/>
                            </a:solidFill>
                            <a:miter lim="800000"/>
                            <a:headEnd/>
                            <a:tailEnd/>
                          </a:ln>
                        </wps:spPr>
                        <wps:txbx>
                          <w:txbxContent>
                            <w:p w14:paraId="5C2D4754"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-0.39%</w:t>
                              </w:r>
                            </w:p>
                          </w:txbxContent>
                        </wps:txbx>
                        <wps:bodyPr wrap="square" lIns="27432" tIns="22860" rIns="27432" bIns="22860" anchor="ctr" upright="1"/>
                      </wps:wsp>
                      <wps:wsp>
                        <wps:cNvPr id="77725589" name="Text Box 46">
                          <a:extLst>
                            <a:ext uri="{FF2B5EF4-FFF2-40B4-BE49-F238E27FC236}">
                              <a16:creationId xmlns:a16="http://schemas.microsoft.com/office/drawing/2014/main" id="{00000000-0008-0000-0900-00006E000000}"/>
                            </a:ext>
                          </a:extLst>
                        </wps:cNvPr>
                        <wps:cNvSpPr txBox="1">
                          <a:spLocks noChangeArrowheads="1" noTextEdit="1"/>
                        </wps:cNvSpPr>
                        <wps:spPr bwMode="auto">
                          <a:xfrm>
                            <a:off x="5944661" y="1274134"/>
                            <a:ext cx="453233" cy="226436"/>
                          </a:xfrm>
                          <a:prstGeom prst="rect">
                            <a:avLst/>
                          </a:prstGeom>
                          <a:solidFill>
                            <a:srgbClr val="FFFF00"/>
                          </a:solidFill>
                          <a:ln w="9525">
                            <a:solidFill>
                              <a:srgbClr val="000000"/>
                            </a:solidFill>
                            <a:miter lim="800000"/>
                            <a:headEnd/>
                            <a:tailEnd/>
                          </a:ln>
                        </wps:spPr>
                        <wps:txbx>
                          <w:txbxContent>
                            <w:p w14:paraId="501636B5"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-0.30%</w:t>
                              </w:r>
                            </w:p>
                          </w:txbxContent>
                        </wps:txbx>
                        <wps:bodyPr wrap="square" lIns="27432" tIns="22860" rIns="27432" bIns="22860" anchor="ctr" upright="1"/>
                      </wps:wsp>
                      <wps:wsp>
                        <wps:cNvPr id="24614672" name="Text Box 47">
                          <a:extLst>
                            <a:ext uri="{FF2B5EF4-FFF2-40B4-BE49-F238E27FC236}">
                              <a16:creationId xmlns:a16="http://schemas.microsoft.com/office/drawing/2014/main" id="{00000000-0008-0000-0900-00006F000000}"/>
                            </a:ext>
                          </a:extLst>
                        </wps:cNvPr>
                        <wps:cNvSpPr txBox="1">
                          <a:spLocks noChangeArrowheads="1" noTextEdit="1"/>
                        </wps:cNvSpPr>
                        <wps:spPr bwMode="auto">
                          <a:xfrm>
                            <a:off x="3888837" y="3654338"/>
                            <a:ext cx="473536" cy="238173"/>
                          </a:xfrm>
                          <a:prstGeom prst="rect">
                            <a:avLst/>
                          </a:prstGeom>
                          <a:solidFill>
                            <a:srgbClr val="FFFF00"/>
                          </a:solidFill>
                          <a:ln w="9525">
                            <a:solidFill>
                              <a:srgbClr val="000000"/>
                            </a:solidFill>
                            <a:miter lim="800000"/>
                            <a:headEnd/>
                            <a:tailEnd/>
                          </a:ln>
                        </wps:spPr>
                        <wps:txbx>
                          <w:txbxContent>
                            <w:p w14:paraId="7F3DABBF"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-0.37%</w:t>
                              </w:r>
                            </w:p>
                          </w:txbxContent>
                        </wps:txbx>
                        <wps:bodyPr wrap="square" lIns="27432" tIns="22860" rIns="27432" bIns="22860" anchor="ctr" upright="1"/>
                      </wps:wsp>
                      <wps:wsp>
                        <wps:cNvPr id="1287527839" name="Text Box 48">
                          <a:extLst>
                            <a:ext uri="{FF2B5EF4-FFF2-40B4-BE49-F238E27FC236}">
                              <a16:creationId xmlns:a16="http://schemas.microsoft.com/office/drawing/2014/main" id="{00000000-0008-0000-0900-000070000000}"/>
                            </a:ext>
                          </a:extLst>
                        </wps:cNvPr>
                        <wps:cNvSpPr txBox="1">
                          <a:spLocks noChangeArrowheads="1" noTextEdit="1"/>
                        </wps:cNvSpPr>
                        <wps:spPr bwMode="auto">
                          <a:xfrm>
                            <a:off x="5182963" y="3329424"/>
                            <a:ext cx="425381" cy="230810"/>
                          </a:xfrm>
                          <a:prstGeom prst="rect">
                            <a:avLst/>
                          </a:prstGeom>
                          <a:solidFill>
                            <a:srgbClr val="FFFFC9"/>
                          </a:solidFill>
                          <a:ln w="9525">
                            <a:solidFill>
                              <a:srgbClr val="000000"/>
                            </a:solidFill>
                            <a:miter lim="800000"/>
                            <a:headEnd/>
                            <a:tailEnd/>
                          </a:ln>
                        </wps:spPr>
                        <wps:txbx>
                          <w:txbxContent>
                            <w:p w14:paraId="7BF2B119"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-0.02%</w:t>
                              </w:r>
                            </w:p>
                          </w:txbxContent>
                        </wps:txbx>
                        <wps:bodyPr wrap="square" lIns="27432" tIns="22860" rIns="27432" bIns="22860" anchor="ctr" upright="1"/>
                      </wps:wsp>
                      <wps:wsp>
                        <wps:cNvPr id="1327114760" name="Text Box 49">
                          <a:extLst>
                            <a:ext uri="{FF2B5EF4-FFF2-40B4-BE49-F238E27FC236}">
                              <a16:creationId xmlns:a16="http://schemas.microsoft.com/office/drawing/2014/main" id="{00000000-0008-0000-0900-000071000000}"/>
                            </a:ext>
                          </a:extLst>
                        </wps:cNvPr>
                        <wps:cNvSpPr txBox="1">
                          <a:spLocks noChangeArrowheads="1" noTextEdit="1"/>
                        </wps:cNvSpPr>
                        <wps:spPr bwMode="auto">
                          <a:xfrm>
                            <a:off x="4231959" y="2776230"/>
                            <a:ext cx="473515" cy="204785"/>
                          </a:xfrm>
                          <a:prstGeom prst="rect">
                            <a:avLst/>
                          </a:prstGeom>
                          <a:solidFill>
                            <a:srgbClr val="FFFF00"/>
                          </a:solidFill>
                          <a:ln w="9525">
                            <a:solidFill>
                              <a:srgbClr val="000000"/>
                            </a:solidFill>
                            <a:miter lim="800000"/>
                            <a:headEnd/>
                            <a:tailEnd/>
                          </a:ln>
                        </wps:spPr>
                        <wps:txbx>
                          <w:txbxContent>
                            <w:p w14:paraId="28810FE2"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-0.26%</w:t>
                              </w:r>
                            </w:p>
                          </w:txbxContent>
                        </wps:txbx>
                        <wps:bodyPr wrap="square" lIns="27432" tIns="22860" rIns="27432" bIns="22860" anchor="ctr" upright="1"/>
                      </wps:wsp>
                      <wps:wsp>
                        <wps:cNvPr id="1356617972" name="Text Box 50">
                          <a:extLst>
                            <a:ext uri="{FF2B5EF4-FFF2-40B4-BE49-F238E27FC236}">
                              <a16:creationId xmlns:a16="http://schemas.microsoft.com/office/drawing/2014/main" id="{00000000-0008-0000-0900-000072000000}"/>
                            </a:ext>
                          </a:extLst>
                        </wps:cNvPr>
                        <wps:cNvSpPr txBox="1">
                          <a:spLocks noChangeArrowheads="1" noTextEdit="1"/>
                        </wps:cNvSpPr>
                        <wps:spPr bwMode="auto">
                          <a:xfrm>
                            <a:off x="3483574" y="2462839"/>
                            <a:ext cx="461019" cy="247930"/>
                          </a:xfrm>
                          <a:prstGeom prst="rect">
                            <a:avLst/>
                          </a:prstGeom>
                          <a:solidFill>
                            <a:srgbClr val="FFFF00"/>
                          </a:solidFill>
                          <a:ln w="9525">
                            <a:solidFill>
                              <a:srgbClr val="000000"/>
                            </a:solidFill>
                            <a:miter lim="800000"/>
                            <a:headEnd/>
                            <a:tailEnd/>
                          </a:ln>
                        </wps:spPr>
                        <wps:txbx>
                          <w:txbxContent>
                            <w:p w14:paraId="7A4B180E"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-0.38%</w:t>
                              </w:r>
                            </w:p>
                          </w:txbxContent>
                        </wps:txbx>
                        <wps:bodyPr wrap="square" lIns="27432" tIns="22860" rIns="27432" bIns="22860" anchor="ctr" upright="1"/>
                      </wps:wsp>
                      <wps:wsp>
                        <wps:cNvPr id="1901432966" name="Text Box 51">
                          <a:extLst>
                            <a:ext uri="{FF2B5EF4-FFF2-40B4-BE49-F238E27FC236}">
                              <a16:creationId xmlns:a16="http://schemas.microsoft.com/office/drawing/2014/main" id="{00000000-0008-0000-0900-000073000000}"/>
                            </a:ext>
                          </a:extLst>
                        </wps:cNvPr>
                        <wps:cNvSpPr txBox="1">
                          <a:spLocks noChangeArrowheads="1" noTextEdit="1"/>
                        </wps:cNvSpPr>
                        <wps:spPr bwMode="auto">
                          <a:xfrm>
                            <a:off x="1398096" y="7435523"/>
                            <a:ext cx="434024" cy="198588"/>
                          </a:xfrm>
                          <a:prstGeom prst="rect">
                            <a:avLst/>
                          </a:prstGeom>
                          <a:solidFill>
                            <a:srgbClr val="FFFF00"/>
                          </a:solidFill>
                          <a:ln w="9525">
                            <a:solidFill>
                              <a:srgbClr val="000000"/>
                            </a:solidFill>
                            <a:miter lim="800000"/>
                            <a:headEnd/>
                            <a:tailEnd/>
                          </a:ln>
                        </wps:spPr>
                        <wps:txbx>
                          <w:txbxContent>
                            <w:p w14:paraId="2DE6D1D0"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-0.27%</w:t>
                              </w:r>
                            </w:p>
                          </w:txbxContent>
                        </wps:txbx>
                        <wps:bodyPr wrap="square" lIns="27432" tIns="22860" rIns="27432" bIns="22860" anchor="ctr" upright="1"/>
                      </wps:wsp>
                      <wps:wsp>
                        <wps:cNvPr id="1971643781" name="Text Box 52">
                          <a:extLst>
                            <a:ext uri="{FF2B5EF4-FFF2-40B4-BE49-F238E27FC236}">
                              <a16:creationId xmlns:a16="http://schemas.microsoft.com/office/drawing/2014/main" id="{00000000-0008-0000-0900-000074000000}"/>
                            </a:ext>
                          </a:extLst>
                        </wps:cNvPr>
                        <wps:cNvSpPr txBox="1">
                          <a:spLocks noChangeArrowheads="1" noTextEdit="1"/>
                        </wps:cNvSpPr>
                        <wps:spPr bwMode="auto">
                          <a:xfrm>
                            <a:off x="5446884" y="5076385"/>
                            <a:ext cx="439289" cy="226790"/>
                          </a:xfrm>
                          <a:prstGeom prst="rect">
                            <a:avLst/>
                          </a:prstGeom>
                          <a:solidFill>
                            <a:srgbClr val="CAE8AA"/>
                          </a:solidFill>
                          <a:ln w="9525">
                            <a:solidFill>
                              <a:srgbClr val="000000"/>
                            </a:solidFill>
                            <a:miter lim="800000"/>
                            <a:headEnd/>
                            <a:tailEnd/>
                          </a:ln>
                        </wps:spPr>
                        <wps:txbx>
                          <w:txbxContent>
                            <w:p w14:paraId="0B0BF4CE" w14:textId="1DF20358" w:rsidR="006A1DFA" w:rsidRDefault="006A1DFA" w:rsidP="006A1DFA">
                              <w:pPr>
                                <w:jc w:val="center"/>
                                <w:textAlignment w:val="baseline"/>
                                <w:rPr>
                                  <w:rFonts w:ascii="Calibri" w:hAnsi="Calibri" w:cs="Calibri"/>
                                  <w:color w:val="000000"/>
                                  <w:sz w:val="22"/>
                                  <w:lang w:val="en-US"/>
                                </w:rPr>
                              </w:pPr>
                            </w:p>
                          </w:txbxContent>
                        </wps:txbx>
                        <wps:bodyPr wrap="square" lIns="27432" tIns="22860" rIns="27432" bIns="22860" anchor="ctr" upright="1"/>
                      </wps:wsp>
                      <wps:wsp>
                        <wps:cNvPr id="1141839955" name="Text Box 54">
                          <a:extLst>
                            <a:ext uri="{FF2B5EF4-FFF2-40B4-BE49-F238E27FC236}">
                              <a16:creationId xmlns:a16="http://schemas.microsoft.com/office/drawing/2014/main" id="{00000000-0008-0000-0900-000075000000}"/>
                            </a:ext>
                          </a:extLst>
                        </wps:cNvPr>
                        <wps:cNvSpPr txBox="1">
                          <a:spLocks noChangeArrowheads="1" noTextEdit="1"/>
                        </wps:cNvSpPr>
                        <wps:spPr bwMode="auto">
                          <a:xfrm>
                            <a:off x="4745617" y="4115763"/>
                            <a:ext cx="415519" cy="228576"/>
                          </a:xfrm>
                          <a:prstGeom prst="rect">
                            <a:avLst/>
                          </a:prstGeom>
                          <a:solidFill>
                            <a:srgbClr val="FFFFC9"/>
                          </a:solidFill>
                          <a:ln w="9525">
                            <a:solidFill>
                              <a:srgbClr val="000000"/>
                            </a:solidFill>
                            <a:miter lim="800000"/>
                            <a:headEnd/>
                            <a:tailEnd/>
                          </a:ln>
                        </wps:spPr>
                        <wps:txbx>
                          <w:txbxContent>
                            <w:p w14:paraId="64BB26F3" w14:textId="77777777" w:rsidR="006A1DFA" w:rsidRDefault="006A1DFA" w:rsidP="006A1DFA">
                              <w:pPr>
                                <w:jc w:val="center"/>
                                <w:textAlignment w:val="baseline"/>
                                <w:rPr>
                                  <w:rFonts w:ascii="Calibri" w:hAnsi="Calibri" w:cs="Arial"/>
                                  <w:color w:val="000000" w:themeColor="text1"/>
                                  <w:sz w:val="18"/>
                                  <w:szCs w:val="18"/>
                                  <w:lang w:val="en-US"/>
                                </w:rPr>
                              </w:pPr>
                              <w:r>
                                <w:rPr>
                                  <w:rFonts w:ascii="Calibri" w:hAnsi="Calibri" w:cs="Arial"/>
                                  <w:color w:val="000000" w:themeColor="text1"/>
                                  <w:sz w:val="18"/>
                                  <w:szCs w:val="18"/>
                                  <w:lang w:val="en-US"/>
                                </w:rPr>
                                <w:t>-0.02%</w:t>
                              </w:r>
                            </w:p>
                          </w:txbxContent>
                        </wps:txbx>
                        <wps:bodyPr wrap="square" lIns="27432" tIns="22860" rIns="27432" bIns="22860" anchor="ctr" upright="1"/>
                      </wps:wsp>
                      <wps:wsp>
                        <wps:cNvPr id="360344808" name="Text Box 55">
                          <a:extLst>
                            <a:ext uri="{FF2B5EF4-FFF2-40B4-BE49-F238E27FC236}">
                              <a16:creationId xmlns:a16="http://schemas.microsoft.com/office/drawing/2014/main" id="{00000000-0008-0000-0900-000076000000}"/>
                            </a:ext>
                          </a:extLst>
                        </wps:cNvPr>
                        <wps:cNvSpPr txBox="1">
                          <a:spLocks noChangeArrowheads="1" noTextEdit="1"/>
                        </wps:cNvSpPr>
                        <wps:spPr bwMode="auto">
                          <a:xfrm>
                            <a:off x="5012258" y="4686571"/>
                            <a:ext cx="415485" cy="242633"/>
                          </a:xfrm>
                          <a:prstGeom prst="rect">
                            <a:avLst/>
                          </a:prstGeom>
                          <a:solidFill>
                            <a:srgbClr val="FFFFC9"/>
                          </a:solidFill>
                          <a:ln w="9525">
                            <a:solidFill>
                              <a:srgbClr val="000000"/>
                            </a:solidFill>
                            <a:miter lim="800000"/>
                            <a:headEnd/>
                            <a:tailEnd/>
                          </a:ln>
                        </wps:spPr>
                        <wps:txbx>
                          <w:txbxContent>
                            <w:p w14:paraId="7AD2273E" w14:textId="3A61B25A" w:rsidR="006A1DFA" w:rsidRDefault="006A1DFA" w:rsidP="006A1DFA">
                              <w:pPr>
                                <w:jc w:val="center"/>
                                <w:textAlignment w:val="baseline"/>
                                <w:rPr>
                                  <w:rFonts w:ascii="Calibri" w:hAnsi="Calibri" w:cs="Arial"/>
                                  <w:color w:val="000000" w:themeColor="text1"/>
                                  <w:sz w:val="18"/>
                                  <w:szCs w:val="18"/>
                                  <w:lang w:val="en-US"/>
                                </w:rPr>
                              </w:pPr>
                            </w:p>
                          </w:txbxContent>
                        </wps:txbx>
                        <wps:bodyPr wrap="square" lIns="27432" tIns="22860" rIns="27432" bIns="22860" anchor="ctr" upright="1"/>
                      </wps:wsp>
                      <wps:wsp>
                        <wps:cNvPr id="620338848" name="Text Box 56">
                          <a:extLst>
                            <a:ext uri="{FF2B5EF4-FFF2-40B4-BE49-F238E27FC236}">
                              <a16:creationId xmlns:a16="http://schemas.microsoft.com/office/drawing/2014/main" id="{00000000-0008-0000-0900-000077000000}"/>
                            </a:ext>
                          </a:extLst>
                        </wps:cNvPr>
                        <wps:cNvSpPr txBox="1">
                          <a:spLocks noChangeArrowheads="1" noTextEdit="1"/>
                        </wps:cNvSpPr>
                        <wps:spPr bwMode="auto">
                          <a:xfrm>
                            <a:off x="4703974" y="5230279"/>
                            <a:ext cx="448104" cy="235962"/>
                          </a:xfrm>
                          <a:prstGeom prst="rect">
                            <a:avLst/>
                          </a:prstGeom>
                          <a:solidFill>
                            <a:srgbClr val="FFFFC9"/>
                          </a:solidFill>
                          <a:ln w="9525">
                            <a:solidFill>
                              <a:srgbClr val="000000"/>
                            </a:solidFill>
                            <a:miter lim="800000"/>
                            <a:headEnd/>
                            <a:tailEnd/>
                          </a:ln>
                        </wps:spPr>
                        <wps:txbx>
                          <w:txbxContent>
                            <w:p w14:paraId="6B387619" w14:textId="28D83C8B" w:rsidR="006A1DFA" w:rsidRDefault="006A1DFA" w:rsidP="006A1DFA">
                              <w:pPr>
                                <w:jc w:val="center"/>
                                <w:textAlignment w:val="baseline"/>
                                <w:rPr>
                                  <w:rFonts w:ascii="Calibri" w:hAnsi="Calibri" w:cs="Arial"/>
                                  <w:color w:val="000000" w:themeColor="text1"/>
                                  <w:szCs w:val="20"/>
                                  <w:lang w:val="en-US"/>
                                </w:rPr>
                              </w:pPr>
                            </w:p>
                          </w:txbxContent>
                        </wps:txbx>
                        <wps:bodyPr wrap="square" lIns="27432" tIns="22860" rIns="27432" bIns="22860" anchor="ctr" upright="1"/>
                      </wps:wsp>
                      <wps:wsp>
                        <wps:cNvPr id="619992342" name="Text Box 39">
                          <a:extLst>
                            <a:ext uri="{FF2B5EF4-FFF2-40B4-BE49-F238E27FC236}">
                              <a16:creationId xmlns:a16="http://schemas.microsoft.com/office/drawing/2014/main" id="{00000000-0008-0000-0900-000078000000}"/>
                            </a:ext>
                          </a:extLst>
                        </wps:cNvPr>
                        <wps:cNvSpPr txBox="1">
                          <a:spLocks noChangeArrowheads="1" noTextEdit="1"/>
                        </wps:cNvSpPr>
                        <wps:spPr bwMode="auto">
                          <a:xfrm>
                            <a:off x="6388812" y="837477"/>
                            <a:ext cx="421467" cy="239079"/>
                          </a:xfrm>
                          <a:prstGeom prst="rect">
                            <a:avLst/>
                          </a:prstGeom>
                          <a:solidFill>
                            <a:srgbClr val="FFFFC9"/>
                          </a:solidFill>
                          <a:ln w="9525">
                            <a:solidFill>
                              <a:srgbClr val="000000"/>
                            </a:solidFill>
                            <a:miter lim="800000"/>
                            <a:headEnd/>
                            <a:tailEnd/>
                          </a:ln>
                        </wps:spPr>
                        <wps:txbx>
                          <w:txbxContent>
                            <w:p w14:paraId="70179198" w14:textId="2D0F45FB" w:rsidR="006A1DFA" w:rsidRDefault="006A1DFA" w:rsidP="006A1DFA">
                              <w:pPr>
                                <w:jc w:val="center"/>
                                <w:textAlignment w:val="baseline"/>
                                <w:rPr>
                                  <w:rFonts w:ascii="Calibri" w:hAnsi="Calibri" w:cs="Arial"/>
                                  <w:color w:val="000000" w:themeColor="text1"/>
                                  <w:szCs w:val="20"/>
                                  <w:lang w:val="en-US"/>
                                </w:rPr>
                              </w:pPr>
                            </w:p>
                          </w:txbxContent>
                        </wps:txbx>
                        <wps:bodyPr wrap="square" lIns="27432" tIns="22860" rIns="27432" bIns="22860" anchor="ctr" upright="1"/>
                      </wps:wsp>
                      <wps:wsp>
                        <wps:cNvPr id="2063436820" name="Text Box 38">
                          <a:extLst>
                            <a:ext uri="{FF2B5EF4-FFF2-40B4-BE49-F238E27FC236}">
                              <a16:creationId xmlns:a16="http://schemas.microsoft.com/office/drawing/2014/main" id="{00000000-0008-0000-0900-000079000000}"/>
                            </a:ext>
                          </a:extLst>
                        </wps:cNvPr>
                        <wps:cNvSpPr txBox="1">
                          <a:spLocks noChangeArrowheads="1" noTextEdit="1"/>
                        </wps:cNvSpPr>
                        <wps:spPr bwMode="auto">
                          <a:xfrm>
                            <a:off x="3981157" y="1133842"/>
                            <a:ext cx="440840" cy="215866"/>
                          </a:xfrm>
                          <a:prstGeom prst="rect">
                            <a:avLst/>
                          </a:prstGeom>
                          <a:solidFill>
                            <a:srgbClr val="FFFF00"/>
                          </a:solidFill>
                          <a:ln w="9525">
                            <a:solidFill>
                              <a:srgbClr val="000000"/>
                            </a:solidFill>
                            <a:miter lim="800000"/>
                            <a:headEnd/>
                            <a:tailEnd/>
                          </a:ln>
                        </wps:spPr>
                        <wps:txbx>
                          <w:txbxContent>
                            <w:p w14:paraId="53395F71"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-0.33%</w:t>
                              </w:r>
                            </w:p>
                          </w:txbxContent>
                        </wps:txbx>
                        <wps:bodyPr wrap="square" lIns="27432" tIns="22860" rIns="27432" bIns="22860" anchor="ctr" upright="1"/>
                      </wps:wsp>
                      <wps:wsp>
                        <wps:cNvPr id="1922586987" name="Text Box 44">
                          <a:extLst>
                            <a:ext uri="{FF2B5EF4-FFF2-40B4-BE49-F238E27FC236}">
                              <a16:creationId xmlns:a16="http://schemas.microsoft.com/office/drawing/2014/main" id="{00000000-0008-0000-0900-00007A000000}"/>
                            </a:ext>
                          </a:extLst>
                        </wps:cNvPr>
                        <wps:cNvSpPr txBox="1">
                          <a:spLocks noChangeArrowheads="1" noTextEdit="1"/>
                        </wps:cNvSpPr>
                        <wps:spPr bwMode="auto">
                          <a:xfrm>
                            <a:off x="3622363" y="2029358"/>
                            <a:ext cx="416717" cy="248288"/>
                          </a:xfrm>
                          <a:prstGeom prst="rect">
                            <a:avLst/>
                          </a:prstGeom>
                          <a:solidFill>
                            <a:srgbClr val="FFFF00"/>
                          </a:solidFill>
                          <a:ln w="9525">
                            <a:solidFill>
                              <a:srgbClr val="000000"/>
                            </a:solidFill>
                            <a:miter lim="800000"/>
                            <a:headEnd/>
                            <a:tailEnd/>
                          </a:ln>
                        </wps:spPr>
                        <wps:txbx>
                          <w:txbxContent>
                            <w:p w14:paraId="5B0F4931"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-0.43%</w:t>
                              </w:r>
                            </w:p>
                          </w:txbxContent>
                        </wps:txbx>
                        <wps:bodyPr wrap="square" lIns="27432" tIns="22860" rIns="27432" bIns="22860" anchor="ctr" upright="1"/>
                      </wps:wsp>
                      <wps:wsp>
                        <wps:cNvPr id="1029492455" name="Text Box 48">
                          <a:extLst>
                            <a:ext uri="{FF2B5EF4-FFF2-40B4-BE49-F238E27FC236}">
                              <a16:creationId xmlns:a16="http://schemas.microsoft.com/office/drawing/2014/main" id="{00000000-0008-0000-0900-00007B000000}"/>
                            </a:ext>
                          </a:extLst>
                        </wps:cNvPr>
                        <wps:cNvSpPr txBox="1">
                          <a:spLocks noChangeArrowheads="1" noTextEdit="1"/>
                        </wps:cNvSpPr>
                        <wps:spPr bwMode="auto">
                          <a:xfrm>
                            <a:off x="6115086" y="3626335"/>
                            <a:ext cx="422204" cy="245427"/>
                          </a:xfrm>
                          <a:prstGeom prst="rect">
                            <a:avLst/>
                          </a:prstGeom>
                          <a:solidFill>
                            <a:srgbClr val="FFFFC9"/>
                          </a:solidFill>
                          <a:ln w="9525">
                            <a:solidFill>
                              <a:srgbClr val="000000"/>
                            </a:solidFill>
                            <a:miter lim="800000"/>
                            <a:headEnd/>
                            <a:tailEnd/>
                          </a:ln>
                        </wps:spPr>
                        <wps:txbx>
                          <w:txbxContent>
                            <w:p w14:paraId="7477C027" w14:textId="1788D311" w:rsidR="006A1DFA" w:rsidRDefault="006A1DFA" w:rsidP="006A1DFA">
                              <w:pPr>
                                <w:jc w:val="center"/>
                                <w:textAlignment w:val="baseline"/>
                                <w:rPr>
                                  <w:rFonts w:ascii="Calibri" w:hAnsi="Calibri" w:cs="Arial"/>
                                  <w:color w:val="000000" w:themeColor="text1"/>
                                  <w:szCs w:val="20"/>
                                  <w:lang w:val="en-US"/>
                                </w:rPr>
                              </w:pPr>
                            </w:p>
                          </w:txbxContent>
                        </wps:txbx>
                        <wps:bodyPr wrap="square" lIns="27432" tIns="22860" rIns="27432" bIns="22860" anchor="ctr" upright="1"/>
                      </wps:wsp>
                      <wps:wsp>
                        <wps:cNvPr id="1071841521" name="Text Box 19">
                          <a:extLst>
                            <a:ext uri="{FF2B5EF4-FFF2-40B4-BE49-F238E27FC236}">
                              <a16:creationId xmlns:a16="http://schemas.microsoft.com/office/drawing/2014/main" id="{00000000-0008-0000-0900-00007C000000}"/>
                            </a:ext>
                          </a:extLst>
                        </wps:cNvPr>
                        <wps:cNvSpPr txBox="1">
                          <a:spLocks noChangeArrowheads="1" noTextEdit="1"/>
                        </wps:cNvSpPr>
                        <wps:spPr bwMode="auto">
                          <a:xfrm>
                            <a:off x="5546455" y="3997701"/>
                            <a:ext cx="436953" cy="227393"/>
                          </a:xfrm>
                          <a:prstGeom prst="rect">
                            <a:avLst/>
                          </a:prstGeom>
                          <a:solidFill>
                            <a:srgbClr val="FFFFC9"/>
                          </a:solidFill>
                          <a:ln w="9525">
                            <a:solidFill>
                              <a:srgbClr val="000000"/>
                            </a:solidFill>
                            <a:miter lim="800000"/>
                            <a:headEnd/>
                            <a:tailEnd/>
                          </a:ln>
                        </wps:spPr>
                        <wps:txbx>
                          <w:txbxContent>
                            <w:p w14:paraId="311392D4" w14:textId="2146836D" w:rsidR="006A1DFA" w:rsidRDefault="006A1DFA" w:rsidP="007A33BE">
                              <w:pPr>
                                <w:textAlignment w:val="baseline"/>
                                <w:rPr>
                                  <w:rFonts w:ascii="Calibri" w:hAnsi="Calibri" w:cs="Arial"/>
                                  <w:color w:val="000000" w:themeColor="text1"/>
                                  <w:szCs w:val="20"/>
                                  <w:lang w:val="en-US"/>
                                </w:rPr>
                              </w:pPr>
                            </w:p>
                          </w:txbxContent>
                        </wps:txbx>
                        <wps:bodyPr wrap="square" lIns="27432" tIns="22860" rIns="27432" bIns="22860" anchor="ctr" upright="1"/>
                      </wps:wsp>
                      <wps:wsp>
                        <wps:cNvPr id="1877874886" name="Text Box 36">
                          <a:extLst>
                            <a:ext uri="{FF2B5EF4-FFF2-40B4-BE49-F238E27FC236}">
                              <a16:creationId xmlns:a16="http://schemas.microsoft.com/office/drawing/2014/main" id="{00000000-0008-0000-0900-00007D000000}"/>
                            </a:ext>
                          </a:extLst>
                        </wps:cNvPr>
                        <wps:cNvSpPr txBox="1">
                          <a:spLocks noChangeArrowheads="1" noTextEdit="1"/>
                        </wps:cNvSpPr>
                        <wps:spPr bwMode="auto">
                          <a:xfrm>
                            <a:off x="1754030" y="2210139"/>
                            <a:ext cx="457563" cy="218271"/>
                          </a:xfrm>
                          <a:prstGeom prst="rect">
                            <a:avLst/>
                          </a:prstGeom>
                          <a:solidFill>
                            <a:srgbClr val="FFFFC9"/>
                          </a:solidFill>
                          <a:ln w="9525">
                            <a:solidFill>
                              <a:srgbClr val="000000"/>
                            </a:solidFill>
                            <a:miter lim="800000"/>
                            <a:headEnd/>
                            <a:tailEnd/>
                          </a:ln>
                        </wps:spPr>
                        <wps:txbx>
                          <w:txbxContent>
                            <w:p w14:paraId="56F48FD4"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-0.12%</w:t>
                              </w:r>
                            </w:p>
                          </w:txbxContent>
                        </wps:txbx>
                        <wps:bodyPr wrap="square" lIns="27432" tIns="22860" rIns="27432" bIns="22860" anchor="ctr" upright="1"/>
                      </wps:wsp>
                      <wps:wsp>
                        <wps:cNvPr id="1426656811" name="Text Box 35">
                          <a:extLst>
                            <a:ext uri="{FF2B5EF4-FFF2-40B4-BE49-F238E27FC236}">
                              <a16:creationId xmlns:a16="http://schemas.microsoft.com/office/drawing/2014/main" id="{00000000-0008-0000-0900-00007E000000}"/>
                            </a:ext>
                          </a:extLst>
                        </wps:cNvPr>
                        <wps:cNvSpPr txBox="1">
                          <a:spLocks noChangeArrowheads="1" noTextEdit="1"/>
                        </wps:cNvSpPr>
                        <wps:spPr bwMode="auto">
                          <a:xfrm>
                            <a:off x="4818822" y="5644123"/>
                            <a:ext cx="449898" cy="220246"/>
                          </a:xfrm>
                          <a:prstGeom prst="rect">
                            <a:avLst/>
                          </a:prstGeom>
                          <a:solidFill>
                            <a:srgbClr val="FFFFC9"/>
                          </a:solidFill>
                          <a:ln w="9525">
                            <a:solidFill>
                              <a:srgbClr val="000000"/>
                            </a:solidFill>
                            <a:miter lim="800000"/>
                            <a:headEnd/>
                            <a:tailEnd/>
                          </a:ln>
                        </wps:spPr>
                        <wps:txbx>
                          <w:txbxContent>
                            <w:p w14:paraId="7F3E966C" w14:textId="53266226" w:rsidR="006A1DFA" w:rsidRDefault="006A1DFA" w:rsidP="006A1DFA">
                              <w:pPr>
                                <w:jc w:val="center"/>
                                <w:textAlignment w:val="baseline"/>
                                <w:rPr>
                                  <w:rFonts w:ascii="Calibri" w:hAnsi="Calibri" w:cs="Arial"/>
                                  <w:color w:val="000000" w:themeColor="text1"/>
                                  <w:szCs w:val="20"/>
                                  <w:lang w:val="en-US"/>
                                </w:rPr>
                              </w:pPr>
                            </w:p>
                          </w:txbxContent>
                        </wps:txbx>
                        <wps:bodyPr wrap="square" lIns="27432" tIns="22860" rIns="27432" bIns="22860" anchor="ctr" upright="1"/>
                      </wps:wsp>
                      <wps:wsp>
                        <wps:cNvPr id="35579910" name="Text Box 26">
                          <a:extLst>
                            <a:ext uri="{FF2B5EF4-FFF2-40B4-BE49-F238E27FC236}">
                              <a16:creationId xmlns:a16="http://schemas.microsoft.com/office/drawing/2014/main" id="{00000000-0008-0000-0900-00007F000000}"/>
                            </a:ext>
                          </a:extLst>
                        </wps:cNvPr>
                        <wps:cNvSpPr txBox="1">
                          <a:spLocks noChangeArrowheads="1" noTextEdit="1"/>
                        </wps:cNvSpPr>
                        <wps:spPr bwMode="auto">
                          <a:xfrm>
                            <a:off x="2116790" y="6787474"/>
                            <a:ext cx="434913" cy="241944"/>
                          </a:xfrm>
                          <a:prstGeom prst="rect">
                            <a:avLst/>
                          </a:prstGeom>
                          <a:solidFill>
                            <a:srgbClr val="FFFF00"/>
                          </a:solidFill>
                          <a:ln w="9525">
                            <a:solidFill>
                              <a:srgbClr val="000000"/>
                            </a:solidFill>
                            <a:miter lim="800000"/>
                            <a:headEnd/>
                            <a:tailEnd/>
                          </a:ln>
                        </wps:spPr>
                        <wps:txbx>
                          <w:txbxContent>
                            <w:p w14:paraId="1F1DA858"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-0.28%</w:t>
                              </w:r>
                            </w:p>
                          </w:txbxContent>
                        </wps:txbx>
                        <wps:bodyPr wrap="square" lIns="27432" tIns="22860" rIns="27432" bIns="22860" anchor="ctr" upright="1"/>
                      </wps:wsp>
                      <wps:wsp>
                        <wps:cNvPr id="1056686700" name="Text Box 26">
                          <a:extLst>
                            <a:ext uri="{FF2B5EF4-FFF2-40B4-BE49-F238E27FC236}">
                              <a16:creationId xmlns:a16="http://schemas.microsoft.com/office/drawing/2014/main" id="{00000000-0008-0000-0900-000080000000}"/>
                            </a:ext>
                          </a:extLst>
                        </wps:cNvPr>
                        <wps:cNvSpPr txBox="1">
                          <a:spLocks noChangeArrowheads="1" noTextEdit="1"/>
                        </wps:cNvSpPr>
                        <wps:spPr bwMode="auto">
                          <a:xfrm>
                            <a:off x="3029317" y="5637963"/>
                            <a:ext cx="427327" cy="226112"/>
                          </a:xfrm>
                          <a:prstGeom prst="rect">
                            <a:avLst/>
                          </a:prstGeom>
                          <a:solidFill>
                            <a:srgbClr val="FFFFC9"/>
                          </a:solidFill>
                          <a:ln w="9525">
                            <a:solidFill>
                              <a:srgbClr val="000000"/>
                            </a:solidFill>
                            <a:miter lim="800000"/>
                            <a:headEnd/>
                            <a:tailEnd/>
                          </a:ln>
                        </wps:spPr>
                        <wps:txbx>
                          <w:txbxContent>
                            <w:p w14:paraId="4FCFFC3A"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-0.11%</w:t>
                              </w:r>
                            </w:p>
                          </w:txbxContent>
                        </wps:txbx>
                        <wps:bodyPr wrap="square" lIns="27432" tIns="22860" rIns="27432" bIns="22860" anchor="ctr" upright="1"/>
                      </wps:wsp>
                      <wps:wsp>
                        <wps:cNvPr id="2039554318" name="Text Box 12">
                          <a:extLst>
                            <a:ext uri="{FF2B5EF4-FFF2-40B4-BE49-F238E27FC236}">
                              <a16:creationId xmlns:a16="http://schemas.microsoft.com/office/drawing/2014/main" id="{00000000-0008-0000-0900-000081000000}"/>
                            </a:ext>
                          </a:extLst>
                        </wps:cNvPr>
                        <wps:cNvSpPr txBox="1">
                          <a:spLocks noChangeArrowheads="1" noTextEdit="1"/>
                        </wps:cNvSpPr>
                        <wps:spPr bwMode="auto">
                          <a:xfrm>
                            <a:off x="1574770" y="5029227"/>
                            <a:ext cx="494817" cy="209643"/>
                          </a:xfrm>
                          <a:prstGeom prst="rect">
                            <a:avLst/>
                          </a:prstGeom>
                          <a:solidFill>
                            <a:srgbClr val="FFFFC9"/>
                          </a:solidFill>
                          <a:ln w="9525">
                            <a:solidFill>
                              <a:srgbClr val="000000"/>
                            </a:solidFill>
                            <a:miter lim="800000"/>
                            <a:headEnd/>
                            <a:tailEnd/>
                          </a:ln>
                        </wps:spPr>
                        <wps:txbx>
                          <w:txbxContent>
                            <w:p w14:paraId="790C291D"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-0.01%</w:t>
                              </w:r>
                            </w:p>
                          </w:txbxContent>
                        </wps:txbx>
                        <wps:bodyPr wrap="square" lIns="27432" tIns="22860" rIns="27432" bIns="22860" anchor="ctr" upright="1"/>
                      </wps:wsp>
                      <wps:wsp>
                        <wps:cNvPr id="1536933488" name="Text Box 12">
                          <a:extLst>
                            <a:ext uri="{FF2B5EF4-FFF2-40B4-BE49-F238E27FC236}">
                              <a16:creationId xmlns:a16="http://schemas.microsoft.com/office/drawing/2014/main" id="{00000000-0008-0000-0900-000082000000}"/>
                            </a:ext>
                          </a:extLst>
                        </wps:cNvPr>
                        <wps:cNvSpPr txBox="1">
                          <a:spLocks noChangeArrowheads="1" noTextEdit="1"/>
                        </wps:cNvSpPr>
                        <wps:spPr bwMode="auto">
                          <a:xfrm>
                            <a:off x="2188939" y="4710177"/>
                            <a:ext cx="442382" cy="218619"/>
                          </a:xfrm>
                          <a:prstGeom prst="rect">
                            <a:avLst/>
                          </a:prstGeom>
                          <a:solidFill>
                            <a:srgbClr val="FFFFC9"/>
                          </a:solidFill>
                          <a:ln w="9525">
                            <a:solidFill>
                              <a:srgbClr val="000000"/>
                            </a:solidFill>
                            <a:miter lim="800000"/>
                            <a:headEnd/>
                            <a:tailEnd/>
                          </a:ln>
                        </wps:spPr>
                        <wps:txbx>
                          <w:txbxContent>
                            <w:p w14:paraId="62923AE3" w14:textId="3A6C5B16" w:rsidR="006A1DFA" w:rsidRDefault="006A1DFA" w:rsidP="006A1DFA">
                              <w:pPr>
                                <w:jc w:val="center"/>
                                <w:textAlignment w:val="baseline"/>
                                <w:rPr>
                                  <w:rFonts w:ascii="Calibri" w:hAnsi="Calibri" w:cs="Arial"/>
                                  <w:color w:val="000000" w:themeColor="text1"/>
                                  <w:szCs w:val="20"/>
                                  <w:lang w:val="en-US"/>
                                </w:rPr>
                              </w:pPr>
                            </w:p>
                          </w:txbxContent>
                        </wps:txbx>
                        <wps:bodyPr wrap="square" lIns="27432" tIns="22860" rIns="27432" bIns="22860" anchor="ctr" upright="1"/>
                      </wps:wsp>
                      <wps:wsp>
                        <wps:cNvPr id="426708088" name="Text Box 12">
                          <a:extLst>
                            <a:ext uri="{FF2B5EF4-FFF2-40B4-BE49-F238E27FC236}">
                              <a16:creationId xmlns:a16="http://schemas.microsoft.com/office/drawing/2014/main" id="{00000000-0008-0000-0900-000083000000}"/>
                            </a:ext>
                          </a:extLst>
                        </wps:cNvPr>
                        <wps:cNvSpPr txBox="1">
                          <a:spLocks noChangeArrowheads="1" noTextEdit="1"/>
                        </wps:cNvSpPr>
                        <wps:spPr bwMode="auto">
                          <a:xfrm>
                            <a:off x="1883170" y="6046474"/>
                            <a:ext cx="441269" cy="218619"/>
                          </a:xfrm>
                          <a:prstGeom prst="rect">
                            <a:avLst/>
                          </a:prstGeom>
                          <a:solidFill>
                            <a:srgbClr val="FFFFC9"/>
                          </a:solidFill>
                          <a:ln w="9525">
                            <a:solidFill>
                              <a:srgbClr val="000000"/>
                            </a:solidFill>
                            <a:miter lim="800000"/>
                            <a:headEnd/>
                            <a:tailEnd/>
                          </a:ln>
                        </wps:spPr>
                        <wps:txbx>
                          <w:txbxContent>
                            <w:p w14:paraId="1EEA1253"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-0.10%</w:t>
                              </w:r>
                            </w:p>
                          </w:txbxContent>
                        </wps:txbx>
                        <wps:bodyPr wrap="square" lIns="27432" tIns="22860" rIns="27432" bIns="22860" anchor="ctr" upright="1"/>
                      </wps:wsp>
                    </wpg:wgp>
                  </a:graphicData>
                </a:graphic>
                <wp14:sizeRelH relativeFrom="margin">
                  <wp14:pctWidth>0</wp14:pctWidth>
                </wp14:sizeRelH>
                <wp14:sizeRelV relativeFrom="margin">
                  <wp14:pctHeight>0</wp14:pctHeight>
                </wp14:sizeRelV>
              </wp:anchor>
            </w:drawing>
          </mc:Choice>
          <mc:Fallback>
            <w:pict>
              <v:group w14:anchorId="32FD9A7A" id="Group 132" o:spid="_x0000_s1092" style="position:absolute;left:0;text-align:left;margin-left:95.85pt;margin-top:47.25pt;width:311.3pt;height:368.9pt;z-index:251674624;mso-position-horizontal-relative:text;mso-position-vertical-relative:text;mso-width-relative:margin;mso-height-relative:margin" coordsize="70846,9636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">
                <v:shape id="Picture 666631387" o:spid="_x0000_s1093" type="#_x0000_t75" style="position:absolute;width:70846;height:96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" filled="t" fillcolor="yellow" stroked="t">
                  <v:imagedata r:id="rId17" o:title=""/>
                </v:shape>
                <v:shape id="Text Box 2" o:spid="_x0000_s1094" type="#_x0000_t202" style="position:absolute;left:24026;top:55051;width:4551;height:2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" fillcolor="yellow">
                  <o:lock v:ext="edit" text="t"/>
                  <v:textbox inset="2.16pt,1.8pt,2.16pt,1.8pt">
                    <w:txbxContent>
                      <w:p w14:paraId="220AA949"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-0.24%</w:t>
                        </w:r>
                      </w:p>
                    </w:txbxContent>
                  </v:textbox>
                </v:shape>
                <v:shape id="Text Box 3" o:spid="_x0000_s1095" type="#_x0000_t202" style="position:absolute;left:9900;top:62275;width:4415;height:22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" fillcolor="#ffffc9">
                  <o:lock v:ext="edit" text="t"/>
                  <v:textbox inset="2.16pt,1.8pt,2.16pt,1.8pt">
                    <w:txbxContent>
                      <w:p w14:paraId="0E0D1C7B"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-0.14%</w:t>
                        </w:r>
                      </w:p>
                    </w:txbxContent>
                  </v:textbox>
                </v:shape>
                <v:shape id="Text Box 4" o:spid="_x0000_s1096" type="#_x0000_t202" style="position:absolute;left:14550;top:69303;width:4239;height:2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" fillcolor="yellow">
                  <o:lock v:ext="edit" text="t"/>
                  <v:textbox inset="2.16pt,1.8pt,2.16pt,1.8pt">
                    <w:txbxContent>
                      <w:p w14:paraId="280A4EB0"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-0.23%</w:t>
                        </w:r>
                      </w:p>
                    </w:txbxContent>
                  </v:textbox>
                </v:shape>
                <v:shape id="Text Box 8" o:spid="_x0000_s1097" type="#_x0000_t202" style="position:absolute;left:27831;top:70457;width:4379;height:2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" fillcolor="#ffc000">
                  <o:lock v:ext="edit" text="t"/>
                  <v:textbox inset="2.16pt,1.8pt,2.16pt,1.8pt">
                    <w:txbxContent>
                      <w:p w14:paraId="2E796BAA"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-0.51%</w:t>
                        </w:r>
                      </w:p>
                    </w:txbxContent>
                  </v:textbox>
                </v:shape>
                <v:shape id="Text Box 9" o:spid="_x0000_s1098" type="#_x0000_t202" style="position:absolute;left:51125;top:38728;width:4124;height:2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" fillcolor="#ffffc9">
                  <o:lock v:ext="edit" text="t"/>
                  <v:textbox inset="2.16pt,1.8pt,2.16pt,1.8pt">
                    <w:txbxContent>
                      <w:p w14:paraId="0324154E" w14:textId="77777777" w:rsidR="006A1DFA" w:rsidRDefault="006A1DFA" w:rsidP="006A1DFA">
                        <w:pPr>
                          <w:jc w:val="center"/>
                          <w:textAlignment w:val="baseline"/>
                          <w:rPr>
                            <w:rFonts w:ascii="Calibri" w:hAnsi="Calibri" w:cs="Arial"/>
                            <w:color w:val="000000" w:themeColor="text1"/>
                            <w:sz w:val="18"/>
                            <w:szCs w:val="18"/>
                            <w:lang w:val="en-US"/>
                          </w:rPr>
                        </w:pPr>
                        <w:r>
                          <w:rPr>
                            <w:rFonts w:ascii="Calibri" w:hAnsi="Calibri" w:cs="Arial"/>
                            <w:color w:val="000000" w:themeColor="text1"/>
                            <w:sz w:val="18"/>
                            <w:szCs w:val="18"/>
                            <w:lang w:val="en-US"/>
                          </w:rPr>
                          <w:t>-0.03%</w:t>
                        </w:r>
                      </w:p>
                    </w:txbxContent>
                  </v:textbox>
                </v:shape>
                <v:shape id="Text Box 10" o:spid="_x0000_s1099" type="#_x0000_t202" style="position:absolute;left:21132;top:41876;width:4790;height:2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" fillcolor="#ffffc9">
                  <o:lock v:ext="edit" text="t"/>
                  <v:textbox inset="2.16pt,1.8pt,2.16pt,1.8pt">
                    <w:txbxContent>
                      <w:p w14:paraId="1A51FBD3"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-0.15%</w:t>
                        </w:r>
                      </w:p>
                    </w:txbxContent>
                  </v:textbox>
                </v:shape>
                <v:shape id="Text Box 11" o:spid="_x0000_s1100" type="#_x0000_t202" style="position:absolute;left:26486;top:44054;width:4198;height:22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" fillcolor="#ffffc9">
                  <o:lock v:ext="edit" text="t"/>
                  <v:textbox inset="2.16pt,1.8pt,2.16pt,1.8pt">
                    <w:txbxContent>
                      <w:p w14:paraId="563680C1"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-0.08%</w:t>
                        </w:r>
                      </w:p>
                    </w:txbxContent>
                  </v:textbox>
                </v:shape>
                <v:shape id="Text Box 12" o:spid="_x0000_s1101" type="#_x0000_t202" style="position:absolute;left:12224;top:54279;width:5904;height:2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" fillcolor="#ffffc9">
                  <o:lock v:ext="edit" text="t"/>
                  <v:textbox inset="2.16pt,1.8pt,2.16pt,1.8pt">
                    <w:txbxContent>
                      <w:p w14:paraId="03F65850" w14:textId="77777777" w:rsidR="006A1DFA" w:rsidRDefault="006A1DFA" w:rsidP="006A1DFA">
                        <w:pPr>
                          <w:jc w:val="center"/>
                          <w:textAlignment w:val="baseline"/>
                          <w:rPr>
                            <w:rFonts w:ascii="Calibri" w:eastAsia="Calibri" w:hAnsi="Calibri" w:cs="Calibri"/>
                            <w:color w:val="000000"/>
                            <w:sz w:val="22"/>
                            <w:lang w:val="en-US"/>
                          </w:rPr>
                        </w:pPr>
                        <w:r>
                          <w:rPr>
                            <w:rFonts w:ascii="Calibri" w:eastAsia="Calibri" w:hAnsi="Calibri" w:cs="Calibri"/>
                            <w:color w:val="000000"/>
                            <w:sz w:val="22"/>
                            <w:lang w:val="en-US"/>
                          </w:rPr>
                          <w:t>-0.06%</w:t>
                        </w:r>
                      </w:p>
                    </w:txbxContent>
                  </v:textbox>
                </v:shape>
                <v:shape id="Text Box 13" o:spid="_x0000_s1102" type="#_x0000_t202" style="position:absolute;left:44775;top:61994;width:4274;height:2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" fillcolor="#ffffc9">
                  <o:lock v:ext="edit" text="t"/>
                  <v:textbox inset="2.16pt,1.8pt,2.16pt,1.8pt">
                    <w:txbxContent>
                      <w:p w14:paraId="1CA6B3A1" w14:textId="3D100335" w:rsidR="006A1DFA" w:rsidRDefault="006A1DFA" w:rsidP="006A1DFA">
                        <w:pPr>
                          <w:jc w:val="center"/>
                          <w:textAlignment w:val="baseline"/>
                          <w:rPr>
                            <w:rFonts w:ascii="Calibri" w:hAnsi="Calibri" w:cs="Arial"/>
                            <w:color w:val="000000" w:themeColor="text1"/>
                            <w:szCs w:val="20"/>
                            <w:lang w:val="en-US"/>
                          </w:rPr>
                        </w:pPr>
                      </w:p>
                    </w:txbxContent>
                  </v:textbox>
                </v:shape>
                <v:shape id="Text Box 14" o:spid="_x0000_s1103" type="#_x0000_t202" style="position:absolute;left:31621;top:34053;width:4605;height:2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" fillcolor="#ffffc9">
                  <o:lock v:ext="edit" text="t"/>
                  <v:textbox inset="2.16pt,1.8pt,2.16pt,1.8pt">
                    <w:txbxContent>
                      <w:p w14:paraId="4245F4AA"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-0.18%</w:t>
                        </w:r>
                      </w:p>
                    </w:txbxContent>
                  </v:textbox>
                </v:shape>
                <v:shape id="Text Box 15" o:spid="_x0000_s1104" type="#_x0000_t202" style="position:absolute;left:33365;top:60281;width:4380;height:23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" fillcolor="#ffffc9">
                  <o:lock v:ext="edit" text="t"/>
                  <v:textbox inset="2.16pt,1.8pt,2.16pt,1.8pt">
                    <w:txbxContent>
                      <w:p w14:paraId="10C7FB0C"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-0.01%</w:t>
                        </w:r>
                      </w:p>
                    </w:txbxContent>
                  </v:textbox>
                </v:shape>
                <v:shape id="Text Box 16" o:spid="_x0000_s1105" type="#_x0000_t202" style="position:absolute;left:42498;top:42820;width:4435;height:2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" fillcolor="#cae8aa">
                  <o:lock v:ext="edit" text="t"/>
                  <v:textbox inset="2.16pt,1.8pt,2.16pt,1.8pt">
                    <w:txbxContent>
                      <w:p w14:paraId="62F6B44E" w14:textId="47271912" w:rsidR="006A1DFA" w:rsidRDefault="006A1DFA" w:rsidP="006A1DFA">
                        <w:pPr>
                          <w:jc w:val="center"/>
                          <w:textAlignment w:val="baseline"/>
                          <w:rPr>
                            <w:rFonts w:ascii="Calibri" w:hAnsi="Calibri" w:cs="Arial"/>
                            <w:color w:val="000000" w:themeColor="text1"/>
                            <w:szCs w:val="20"/>
                            <w:lang w:val="en-US"/>
                          </w:rPr>
                        </w:pPr>
                      </w:p>
                    </w:txbxContent>
                  </v:textbox>
                </v:shape>
                <v:shape id="Text Box 17" o:spid="_x0000_s1106" type="#_x0000_t202" style="position:absolute;left:23642;top:25335;width:4926;height:21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" fillcolor="yellow">
                  <o:lock v:ext="edit" text="t"/>
                  <v:textbox inset="2.16pt,1.8pt,2.16pt,1.8pt">
                    <w:txbxContent>
                      <w:p w14:paraId="2D6FEFFA"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-0.20%</w:t>
                        </w:r>
                      </w:p>
                    </w:txbxContent>
                  </v:textbox>
                </v:shape>
                <v:shape id="Text Box 18" o:spid="_x0000_s1107" type="#_x0000_t202" style="position:absolute;left:39027;top:3901;width:5049;height:2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" fillcolor="#ffffc9">
                  <o:lock v:ext="edit" text="t"/>
                  <v:textbox inset="2.16pt,1.8pt,2.16pt,1.8pt">
                    <w:txbxContent>
                      <w:p w14:paraId="3A5602EB" w14:textId="77777777" w:rsidR="006A1DFA" w:rsidRDefault="006A1DFA" w:rsidP="006A1DFA">
                        <w:pPr>
                          <w:jc w:val="center"/>
                          <w:textAlignment w:val="baseline"/>
                          <w:rPr>
                            <w:rFonts w:ascii="Calibri" w:hAnsi="Calibri" w:cs="Arial"/>
                            <w:color w:val="000000" w:themeColor="text1"/>
                            <w:sz w:val="22"/>
                            <w:lang w:val="en-US"/>
                          </w:rPr>
                        </w:pPr>
                        <w:r>
                          <w:rPr>
                            <w:rFonts w:ascii="Calibri" w:hAnsi="Calibri" w:cs="Arial"/>
                            <w:color w:val="000000" w:themeColor="text1"/>
                            <w:sz w:val="22"/>
                            <w:lang w:val="en-US"/>
                          </w:rPr>
                          <w:t>-0.08%</w:t>
                        </w:r>
                      </w:p>
                    </w:txbxContent>
                  </v:textbox>
                </v:shape>
                <v:shape id="Text Box 19" o:spid="_x0000_s1108" type="#_x0000_t202" style="position:absolute;left:53505;top:42525;width:4495;height:2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" fillcolor="#ffffc9">
                  <o:lock v:ext="edit" text="t"/>
                  <v:textbox inset="2.16pt,1.8pt,2.16pt,1.8pt">
                    <w:txbxContent>
                      <w:p w14:paraId="10BAB496" w14:textId="2FEECB9C" w:rsidR="006A1DFA" w:rsidRDefault="006A1DFA" w:rsidP="006A1DFA">
                        <w:pPr>
                          <w:jc w:val="center"/>
                          <w:textAlignment w:val="baseline"/>
                          <w:rPr>
                            <w:rFonts w:ascii="Calibri" w:hAnsi="Calibri" w:cs="Arial"/>
                            <w:color w:val="000000" w:themeColor="text1"/>
                            <w:szCs w:val="20"/>
                            <w:lang w:val="en-US"/>
                          </w:rPr>
                        </w:pPr>
                      </w:p>
                    </w:txbxContent>
                  </v:textbox>
                </v:shape>
                <v:shape id="Text Box 20" o:spid="_x0000_s1109" type="#_x0000_t202" style="position:absolute;left:48674;top:27988;width:4499;height:21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" fillcolor="yellow">
                  <o:lock v:ext="edit" text="t"/>
                  <v:textbox inset="2.16pt,1.8pt,2.16pt,1.8pt">
                    <w:txbxContent>
                      <w:p w14:paraId="65AE8F58"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-0.21%</w:t>
                        </w:r>
                      </w:p>
                    </w:txbxContent>
                  </v:textbox>
                </v:shape>
                <v:shape id="Text Box 21" o:spid="_x0000_s1110" type="#_x0000_t202" style="position:absolute;left:29700;top:17140;width:4775;height:2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" fillcolor="yellow">
                  <o:lock v:ext="edit" text="t"/>
                  <v:textbox inset="2.16pt,1.8pt,2.16pt,1.8pt">
                    <w:txbxContent>
                      <w:p w14:paraId="74BE0D4A"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-0.31%</w:t>
                        </w:r>
                      </w:p>
                    </w:txbxContent>
                  </v:textbox>
                </v:shape>
                <v:shape id="Text Box 22" o:spid="_x0000_s1111" type="#_x0000_t202" style="position:absolute;left:30297;top:29615;width:5147;height:21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" fillcolor="yellow">
                  <o:lock v:ext="edit" text="t"/>
                  <v:textbox inset="2.16pt,1.8pt,2.16pt,1.8pt">
                    <w:txbxContent>
                      <w:p w14:paraId="3A10C66C"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-0.21%</w:t>
                        </w:r>
                      </w:p>
                    </w:txbxContent>
                  </v:textbox>
                </v:shape>
                <v:shape id="Text Box 23" o:spid="_x0000_s1112" type="#_x0000_t202" style="position:absolute;left:32016;top:42251;width:4159;height:2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" fillcolor="#ffffc9">
                  <o:lock v:ext="edit" text="t"/>
                  <v:textbox inset="2.16pt,1.8pt,2.16pt,1.8pt">
                    <w:txbxContent>
                      <w:p w14:paraId="3098DE80" w14:textId="1FD661BE" w:rsidR="006A1DFA" w:rsidRDefault="006A1DFA" w:rsidP="006A1DFA">
                        <w:pPr>
                          <w:jc w:val="center"/>
                          <w:textAlignment w:val="baseline"/>
                          <w:rPr>
                            <w:rFonts w:ascii="Calibri" w:hAnsi="Calibri" w:cs="Arial"/>
                            <w:color w:val="000000" w:themeColor="text1"/>
                            <w:szCs w:val="20"/>
                            <w:lang w:val="en-US"/>
                          </w:rPr>
                        </w:pPr>
                      </w:p>
                    </w:txbxContent>
                  </v:textbox>
                </v:shape>
                <v:shape id="Text Box 24" o:spid="_x0000_s1113" type="#_x0000_t202" style="position:absolute;left:35626;top:66253;width:4594;height:22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" fillcolor="#ffffc9">
                  <o:lock v:ext="edit" text="t"/>
                  <v:textbox inset="2.16pt,1.8pt,2.16pt,1.8pt">
                    <w:txbxContent>
                      <w:p w14:paraId="739C8FFE"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-0.19%</w:t>
                        </w:r>
                      </w:p>
                    </w:txbxContent>
                  </v:textbox>
                </v:shape>
                <v:shape id="Text Box 25" o:spid="_x0000_s1114" type="#_x0000_t202" style="position:absolute;left:23417;top:61994;width:4413;height:2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" fillcolor="#ffc000">
                  <o:lock v:ext="edit" text="t"/>
                  <v:textbox inset="2.16pt,1.8pt,2.16pt,1.8pt">
                    <w:txbxContent>
                      <w:p w14:paraId="584CE5A7"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-0.50%</w:t>
                        </w:r>
                      </w:p>
                    </w:txbxContent>
                  </v:textbox>
                </v:shape>
                <v:shape id="Text Box 26" o:spid="_x0000_s1115" type="#_x0000_t202" style="position:absolute;left:21741;top:70919;width:4349;height:23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" fillcolor="yellow">
                  <o:lock v:ext="edit" text="t"/>
                  <v:textbox inset="2.16pt,1.8pt,2.16pt,1.8pt">
                    <w:txbxContent>
                      <w:p w14:paraId="1913248B"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-0.30%</w:t>
                        </w:r>
                      </w:p>
                    </w:txbxContent>
                  </v:textbox>
                </v:shape>
                <v:shape id="Text Box 27" o:spid="_x0000_s1116" type="#_x0000_t202" style="position:absolute;left:18684;top:55718;width:4338;height:23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" fillcolor="#ffffc9">
                  <o:lock v:ext="edit" text="t"/>
                  <v:textbox inset="2.16pt,1.8pt,2.16pt,1.8pt">
                    <w:txbxContent>
                      <w:p w14:paraId="0E6D990E" w14:textId="658F2227" w:rsidR="006A1DFA" w:rsidRDefault="006A1DFA" w:rsidP="006A1DFA">
                        <w:pPr>
                          <w:jc w:val="center"/>
                          <w:textAlignment w:val="baseline"/>
                          <w:rPr>
                            <w:rFonts w:ascii="Calibri" w:hAnsi="Calibri" w:cs="Arial"/>
                            <w:color w:val="000000" w:themeColor="text1"/>
                            <w:szCs w:val="20"/>
                            <w:lang w:val="en-US"/>
                          </w:rPr>
                        </w:pPr>
                      </w:p>
                    </w:txbxContent>
                  </v:textbox>
                </v:shape>
                <v:shape id="Text Box 28" o:spid="_x0000_s1117" type="#_x0000_t202" style="position:absolute;left:13980;top:56936;width:4341;height:22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" fillcolor="#ffffc9">
                  <o:lock v:ext="edit" text="t"/>
                  <v:textbox inset="2.16pt,1.8pt,2.16pt,1.8pt">
                    <w:txbxContent>
                      <w:p w14:paraId="1D95562D"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-0.10%</w:t>
                        </w:r>
                      </w:p>
                    </w:txbxContent>
                  </v:textbox>
                </v:shape>
                <v:shape id="Text Box 29" o:spid="_x0000_s1118" type="#_x0000_t202" style="position:absolute;left:13980;top:59882;width:4341;height:23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" fillcolor="#ffffc9">
                  <o:lock v:ext="edit" text="t"/>
                  <v:textbox inset="2.16pt,1.8pt,2.16pt,1.8pt">
                    <w:txbxContent>
                      <w:p w14:paraId="0517B6A5"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-0.07%</w:t>
                        </w:r>
                      </w:p>
                    </w:txbxContent>
                  </v:textbox>
                </v:shape>
                <v:shape id="Text Box 30" o:spid="_x0000_s1119" type="#_x0000_t202" style="position:absolute;left:18677;top:63767;width:4369;height:22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" fillcolor="yellow">
                  <o:lock v:ext="edit" text="t"/>
                  <v:textbox inset="2.16pt,1.8pt,2.16pt,1.8pt">
                    <w:txbxContent>
                      <w:p w14:paraId="79C6978D"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-0.47%</w:t>
                        </w:r>
                      </w:p>
                    </w:txbxContent>
                  </v:textbox>
                </v:shape>
                <v:shape id="Text Box 31" o:spid="_x0000_s1120" type="#_x0000_t202" style="position:absolute;left:35072;top:53721;width:4733;height:2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" fillcolor="#cae8aa">
                  <o:lock v:ext="edit" text="t"/>
                  <v:textbox inset="2.16pt,1.8pt,2.16pt,1.8pt">
                    <w:txbxContent>
                      <w:p w14:paraId="52B10497" w14:textId="168BBAEB" w:rsidR="006A1DFA" w:rsidRDefault="006A1DFA" w:rsidP="006A1DFA">
                        <w:pPr>
                          <w:jc w:val="center"/>
                          <w:textAlignment w:val="baseline"/>
                          <w:rPr>
                            <w:rFonts w:ascii="Calibri" w:hAnsi="Calibri" w:cs="Arial"/>
                            <w:color w:val="000000" w:themeColor="text1"/>
                            <w:szCs w:val="20"/>
                            <w:lang w:val="en-US"/>
                          </w:rPr>
                        </w:pPr>
                      </w:p>
                    </w:txbxContent>
                  </v:textbox>
                </v:shape>
                <v:shape id="Text Box 32" o:spid="_x0000_s1121" type="#_x0000_t202" style="position:absolute;left:29411;top:65891;width:4504;height:2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" fillcolor="yellow">
                  <o:lock v:ext="edit" text="t"/>
                  <v:textbox inset="2.16pt,1.8pt,2.16pt,1.8pt">
                    <w:txbxContent>
                      <w:p w14:paraId="6C0A052C"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-0.33%</w:t>
                        </w:r>
                      </w:p>
                    </w:txbxContent>
                  </v:textbox>
                </v:shape>
                <v:shape id="Text Box 33" o:spid="_x0000_s1122" type="#_x0000_t202" style="position:absolute;left:39445;top:47252;width:4164;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" fillcolor="#cae8aa">
                  <o:lock v:ext="edit" text="t"/>
                  <v:textbox inset="2.16pt,1.8pt,2.16pt,1.8pt">
                    <w:txbxContent>
                      <w:p w14:paraId="57754D89" w14:textId="6C5793CA" w:rsidR="006A1DFA" w:rsidRDefault="006A1DFA" w:rsidP="006A1DFA">
                        <w:pPr>
                          <w:jc w:val="center"/>
                          <w:textAlignment w:val="baseline"/>
                          <w:rPr>
                            <w:rFonts w:ascii="Calibri" w:hAnsi="Calibri" w:cs="Arial"/>
                            <w:color w:val="000000" w:themeColor="text1"/>
                            <w:szCs w:val="20"/>
                            <w:lang w:val="en-US"/>
                          </w:rPr>
                        </w:pPr>
                      </w:p>
                    </w:txbxContent>
                  </v:textbox>
                </v:shape>
                <v:shape id="Text Box 34" o:spid="_x0000_s1123" type="#_x0000_t202" style="position:absolute;left:41548;top:55246;width:4532;height:22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" fillcolor="#ffffc9">
                  <o:lock v:ext="edit" text="t"/>
                  <v:textbox inset="2.16pt,1.8pt,2.16pt,1.8pt">
                    <w:txbxContent>
                      <w:p w14:paraId="4A2C77FB" w14:textId="7117A48E" w:rsidR="006A1DFA" w:rsidRDefault="006A1DFA" w:rsidP="006A1DFA">
                        <w:pPr>
                          <w:jc w:val="center"/>
                          <w:textAlignment w:val="baseline"/>
                          <w:rPr>
                            <w:rFonts w:ascii="Calibri" w:hAnsi="Calibri" w:cs="Arial"/>
                            <w:color w:val="000000" w:themeColor="text1"/>
                            <w:szCs w:val="20"/>
                            <w:lang w:val="en-US"/>
                          </w:rPr>
                        </w:pPr>
                      </w:p>
                    </w:txbxContent>
                  </v:textbox>
                </v:shape>
                <v:shape id="_x0000_s1124" type="#_x0000_t202" style="position:absolute;left:53920;top:56939;width:4364;height:22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" fillcolor="#cae8aa">
                  <o:lock v:ext="edit" text="t"/>
                  <v:textbox inset="2.16pt,1.8pt,2.16pt,1.8pt">
                    <w:txbxContent>
                      <w:p w14:paraId="2703B1A6" w14:textId="3C01C495" w:rsidR="006A1DFA" w:rsidRDefault="006A1DFA" w:rsidP="006A1DFA">
                        <w:pPr>
                          <w:jc w:val="center"/>
                          <w:textAlignment w:val="baseline"/>
                          <w:rPr>
                            <w:rFonts w:ascii="Calibri" w:hAnsi="Calibri" w:cs="Arial"/>
                            <w:color w:val="000000" w:themeColor="text1"/>
                            <w:szCs w:val="20"/>
                            <w:lang w:val="en-US"/>
                          </w:rPr>
                        </w:pPr>
                      </w:p>
                    </w:txbxContent>
                  </v:textbox>
                </v:shape>
                <v:shape id="Text Box 36" o:spid="_x0000_s1125" type="#_x0000_t202" style="position:absolute;left:12477;top:24755;width:5038;height:23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" fillcolor="#ffffc9">
                  <o:lock v:ext="edit" text="t"/>
                  <v:textbox inset="2.16pt,1.8pt,2.16pt,1.8pt">
                    <w:txbxContent>
                      <w:p w14:paraId="53C3027F"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-0.02%</w:t>
                        </w:r>
                      </w:p>
                    </w:txbxContent>
                  </v:textbox>
                </v:shape>
                <v:shape id="Text Box 37" o:spid="_x0000_s1126" type="#_x0000_t202" style="position:absolute;left:15320;top:29804;width:5069;height:26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" fillcolor="#ffffc9">
                  <o:lock v:ext="edit" text="t"/>
                  <v:textbox inset="2.16pt,1.8pt,2.16pt,1.8pt">
                    <w:txbxContent>
                      <w:p w14:paraId="7B43B021"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-0.05%</w:t>
                        </w:r>
                      </w:p>
                    </w:txbxContent>
                  </v:textbox>
                </v:shape>
                <v:shape id="Text Box 38" o:spid="_x0000_s1127" type="#_x0000_t202" style="position:absolute;left:41751;top:7713;width:4546;height:2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" fillcolor="yellow">
                  <o:lock v:ext="edit" text="t"/>
                  <v:textbox inset="2.16pt,1.8pt,2.16pt,1.8pt">
                    <w:txbxContent>
                      <w:p w14:paraId="6EC8D4B3"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-0.29%</w:t>
                        </w:r>
                      </w:p>
                    </w:txbxContent>
                  </v:textbox>
                </v:shape>
                <v:shape id="Text Box 39" o:spid="_x0000_s1128" type="#_x0000_t202" style="position:absolute;left:57697;top:10059;width:4602;height:25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" fillcolor="yellow">
                  <o:lock v:ext="edit" text="t"/>
                  <v:textbox inset="2.16pt,1.8pt,2.16pt,1.8pt">
                    <w:txbxContent>
                      <w:p w14:paraId="2994DAD4"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-0.31%</w:t>
                        </w:r>
                      </w:p>
                    </w:txbxContent>
                  </v:textbox>
                </v:shape>
                <v:shape id="Text Box 40" o:spid="_x0000_s1129" type="#_x0000_t202" style="position:absolute;left:49317;top:19592;width:4892;height:2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" fillcolor="yellow">
                  <o:lock v:ext="edit" text="t"/>
                  <v:textbox inset="2.16pt,1.8pt,2.16pt,1.8pt">
                    <w:txbxContent>
                      <w:p w14:paraId="4E9BBDF9"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-0.27%</w:t>
                        </w:r>
                      </w:p>
                    </w:txbxContent>
                  </v:textbox>
                </v:shape>
                <v:shape id="Text Box 41" o:spid="_x0000_s1130" type="#_x0000_t202" style="position:absolute;left:33342;top:10059;width:4403;height:24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" fillcolor="yellow">
                  <o:lock v:ext="edit" text="t"/>
                  <v:textbox inset="2.16pt,1.8pt,2.16pt,1.8pt">
                    <w:txbxContent>
                      <w:p w14:paraId="47D3D3D2"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-0.22%</w:t>
                        </w:r>
                      </w:p>
                    </w:txbxContent>
                  </v:textbox>
                </v:shape>
                <v:shape id="Text Box 42" o:spid="_x0000_s1131" type="#_x0000_t202" style="position:absolute;left:34124;top:14056;width:4745;height:24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" fillcolor="yellow">
                  <o:lock v:ext="edit" text="t"/>
                  <v:textbox inset="2.16pt,1.8pt,2.16pt,1.8pt">
                    <w:txbxContent>
                      <w:p w14:paraId="2471FB61"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-0.38%</w:t>
                        </w:r>
                      </w:p>
                    </w:txbxContent>
                  </v:textbox>
                </v:shape>
                <v:shape id="Text Box 43" o:spid="_x0000_s1132" type="#_x0000_t202" style="position:absolute;left:27213;top:12935;width:5059;height:2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" fillcolor="yellow">
                  <o:lock v:ext="edit" text="t"/>
                  <v:textbox inset="2.16pt,1.8pt,2.16pt,1.8pt">
                    <w:txbxContent>
                      <w:p w14:paraId="43C574C8"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-0.27%</w:t>
                        </w:r>
                      </w:p>
                    </w:txbxContent>
                  </v:textbox>
                </v:shape>
                <v:shape id="Text Box 44" o:spid="_x0000_s1133" type="#_x0000_t202" style="position:absolute;left:39422;top:16243;width:4404;height:24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" fillcolor="yellow">
                  <o:lock v:ext="edit" text="t"/>
                  <v:textbox inset="2.16pt,1.8pt,2.16pt,1.8pt">
                    <w:txbxContent>
                      <w:p w14:paraId="091DED82"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-0.38%</w:t>
                        </w:r>
                      </w:p>
                    </w:txbxContent>
                  </v:textbox>
                </v:shape>
                <v:shape id="Text Box 45" o:spid="_x0000_s1134" type="#_x0000_t202" style="position:absolute;left:46665;top:5127;width:4594;height:21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" fillcolor="yellow">
                  <o:lock v:ext="edit" text="t"/>
                  <v:textbox inset="2.16pt,1.8pt,2.16pt,1.8pt">
                    <w:txbxContent>
                      <w:p w14:paraId="5C2D4754"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-0.39%</w:t>
                        </w:r>
                      </w:p>
                    </w:txbxContent>
                  </v:textbox>
                </v:shape>
                <v:shape id="Text Box 46" o:spid="_x0000_s1135" type="#_x0000_t202" style="position:absolute;left:59446;top:12741;width:4532;height:2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" fillcolor="yellow">
                  <o:lock v:ext="edit" text="t"/>
                  <v:textbox inset="2.16pt,1.8pt,2.16pt,1.8pt">
                    <w:txbxContent>
                      <w:p w14:paraId="501636B5"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-0.30%</w:t>
                        </w:r>
                      </w:p>
                    </w:txbxContent>
                  </v:textbox>
                </v:shape>
                <v:shape id="Text Box 47" o:spid="_x0000_s1136" type="#_x0000_t202" style="position:absolute;left:38888;top:36543;width:4735;height:2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" fillcolor="yellow">
                  <o:lock v:ext="edit" text="t"/>
                  <v:textbox inset="2.16pt,1.8pt,2.16pt,1.8pt">
                    <w:txbxContent>
                      <w:p w14:paraId="7F3DABBF"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-0.37%</w:t>
                        </w:r>
                      </w:p>
                    </w:txbxContent>
                  </v:textbox>
                </v:shape>
                <v:shape id="_x0000_s1137" type="#_x0000_t202" style="position:absolute;left:51829;top:33294;width:4254;height:23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" fillcolor="#ffffc9">
                  <o:lock v:ext="edit" text="t"/>
                  <v:textbox inset="2.16pt,1.8pt,2.16pt,1.8pt">
                    <w:txbxContent>
                      <w:p w14:paraId="7BF2B119"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-0.02%</w:t>
                        </w:r>
                      </w:p>
                    </w:txbxContent>
                  </v:textbox>
                </v:shape>
                <v:shape id="Text Box 49" o:spid="_x0000_s1138" type="#_x0000_t202" style="position:absolute;left:42319;top:27762;width:4735;height:2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" fillcolor="yellow">
                  <o:lock v:ext="edit" text="t"/>
                  <v:textbox inset="2.16pt,1.8pt,2.16pt,1.8pt">
                    <w:txbxContent>
                      <w:p w14:paraId="28810FE2"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-0.26%</w:t>
                        </w:r>
                      </w:p>
                    </w:txbxContent>
                  </v:textbox>
                </v:shape>
                <v:shape id="Text Box 50" o:spid="_x0000_s1139" type="#_x0000_t202" style="position:absolute;left:34835;top:24628;width:4610;height:24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" fillcolor="yellow">
                  <o:lock v:ext="edit" text="t"/>
                  <v:textbox inset="2.16pt,1.8pt,2.16pt,1.8pt">
                    <w:txbxContent>
                      <w:p w14:paraId="7A4B180E"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-0.38%</w:t>
                        </w:r>
                      </w:p>
                    </w:txbxContent>
                  </v:textbox>
                </v:shape>
                <v:shape id="Text Box 51" o:spid="_x0000_s1140" type="#_x0000_t202" style="position:absolute;left:13980;top:74355;width:4341;height:19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" fillcolor="yellow">
                  <o:lock v:ext="edit" text="t"/>
                  <v:textbox inset="2.16pt,1.8pt,2.16pt,1.8pt">
                    <w:txbxContent>
                      <w:p w14:paraId="2DE6D1D0"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-0.27%</w:t>
                        </w:r>
                      </w:p>
                    </w:txbxContent>
                  </v:textbox>
                </v:shape>
                <v:shape id="Text Box 52" o:spid="_x0000_s1141" type="#_x0000_t202" style="position:absolute;left:54468;top:50763;width:4393;height:2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" fillcolor="#cae8aa">
                  <o:lock v:ext="edit" text="t"/>
                  <v:textbox inset="2.16pt,1.8pt,2.16pt,1.8pt">
                    <w:txbxContent>
                      <w:p w14:paraId="0B0BF4CE" w14:textId="1DF20358" w:rsidR="006A1DFA" w:rsidRDefault="006A1DFA" w:rsidP="006A1DFA">
                        <w:pPr>
                          <w:jc w:val="center"/>
                          <w:textAlignment w:val="baseline"/>
                          <w:rPr>
                            <w:rFonts w:ascii="Calibri" w:hAnsi="Calibri" w:cs="Calibri"/>
                            <w:color w:val="000000"/>
                            <w:sz w:val="22"/>
                            <w:lang w:val="en-US"/>
                          </w:rPr>
                        </w:pPr>
                      </w:p>
                    </w:txbxContent>
                  </v:textbox>
                </v:shape>
                <v:shape id="Text Box 54" o:spid="_x0000_s1142" type="#_x0000_t202" style="position:absolute;left:47456;top:41157;width:4155;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" fillcolor="#ffffc9">
                  <o:lock v:ext="edit" text="t"/>
                  <v:textbox inset="2.16pt,1.8pt,2.16pt,1.8pt">
                    <w:txbxContent>
                      <w:p w14:paraId="64BB26F3" w14:textId="77777777" w:rsidR="006A1DFA" w:rsidRDefault="006A1DFA" w:rsidP="006A1DFA">
                        <w:pPr>
                          <w:jc w:val="center"/>
                          <w:textAlignment w:val="baseline"/>
                          <w:rPr>
                            <w:rFonts w:ascii="Calibri" w:hAnsi="Calibri" w:cs="Arial"/>
                            <w:color w:val="000000" w:themeColor="text1"/>
                            <w:sz w:val="18"/>
                            <w:szCs w:val="18"/>
                            <w:lang w:val="en-US"/>
                          </w:rPr>
                        </w:pPr>
                        <w:r>
                          <w:rPr>
                            <w:rFonts w:ascii="Calibri" w:hAnsi="Calibri" w:cs="Arial"/>
                            <w:color w:val="000000" w:themeColor="text1"/>
                            <w:sz w:val="18"/>
                            <w:szCs w:val="18"/>
                            <w:lang w:val="en-US"/>
                          </w:rPr>
                          <w:t>-0.02%</w:t>
                        </w:r>
                      </w:p>
                    </w:txbxContent>
                  </v:textbox>
                </v:shape>
                <v:shape id="Text Box 55" o:spid="_x0000_s1143" type="#_x0000_t202" style="position:absolute;left:50122;top:46865;width:4155;height:24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" fillcolor="#ffffc9">
                  <o:lock v:ext="edit" text="t"/>
                  <v:textbox inset="2.16pt,1.8pt,2.16pt,1.8pt">
                    <w:txbxContent>
                      <w:p w14:paraId="7AD2273E" w14:textId="3A61B25A" w:rsidR="006A1DFA" w:rsidRDefault="006A1DFA" w:rsidP="006A1DFA">
                        <w:pPr>
                          <w:jc w:val="center"/>
                          <w:textAlignment w:val="baseline"/>
                          <w:rPr>
                            <w:rFonts w:ascii="Calibri" w:hAnsi="Calibri" w:cs="Arial"/>
                            <w:color w:val="000000" w:themeColor="text1"/>
                            <w:sz w:val="18"/>
                            <w:szCs w:val="18"/>
                            <w:lang w:val="en-US"/>
                          </w:rPr>
                        </w:pPr>
                      </w:p>
                    </w:txbxContent>
                  </v:textbox>
                </v:shape>
                <v:shape id="Text Box 56" o:spid="_x0000_s1144" type="#_x0000_t202" style="position:absolute;left:47039;top:52302;width:4481;height:2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" fillcolor="#ffffc9">
                  <o:lock v:ext="edit" text="t"/>
                  <v:textbox inset="2.16pt,1.8pt,2.16pt,1.8pt">
                    <w:txbxContent>
                      <w:p w14:paraId="6B387619" w14:textId="28D83C8B" w:rsidR="006A1DFA" w:rsidRDefault="006A1DFA" w:rsidP="006A1DFA">
                        <w:pPr>
                          <w:jc w:val="center"/>
                          <w:textAlignment w:val="baseline"/>
                          <w:rPr>
                            <w:rFonts w:ascii="Calibri" w:hAnsi="Calibri" w:cs="Arial"/>
                            <w:color w:val="000000" w:themeColor="text1"/>
                            <w:szCs w:val="20"/>
                            <w:lang w:val="en-US"/>
                          </w:rPr>
                        </w:pPr>
                      </w:p>
                    </w:txbxContent>
                  </v:textbox>
                </v:shape>
                <v:shape id="Text Box 39" o:spid="_x0000_s1145" type="#_x0000_t202" style="position:absolute;left:63888;top:8374;width:4214;height:2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" fillcolor="#ffffc9">
                  <o:lock v:ext="edit" text="t"/>
                  <v:textbox inset="2.16pt,1.8pt,2.16pt,1.8pt">
                    <w:txbxContent>
                      <w:p w14:paraId="70179198" w14:textId="2D0F45FB" w:rsidR="006A1DFA" w:rsidRDefault="006A1DFA" w:rsidP="006A1DFA">
                        <w:pPr>
                          <w:jc w:val="center"/>
                          <w:textAlignment w:val="baseline"/>
                          <w:rPr>
                            <w:rFonts w:ascii="Calibri" w:hAnsi="Calibri" w:cs="Arial"/>
                            <w:color w:val="000000" w:themeColor="text1"/>
                            <w:szCs w:val="20"/>
                            <w:lang w:val="en-US"/>
                          </w:rPr>
                        </w:pPr>
                      </w:p>
                    </w:txbxContent>
                  </v:textbox>
                </v:shape>
                <v:shape id="Text Box 38" o:spid="_x0000_s1146" type="#_x0000_t202" style="position:absolute;left:39811;top:11338;width:4408;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" fillcolor="yellow">
                  <o:lock v:ext="edit" text="t"/>
                  <v:textbox inset="2.16pt,1.8pt,2.16pt,1.8pt">
                    <w:txbxContent>
                      <w:p w14:paraId="53395F71"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-0.33%</w:t>
                        </w:r>
                      </w:p>
                    </w:txbxContent>
                  </v:textbox>
                </v:shape>
                <v:shape id="Text Box 44" o:spid="_x0000_s1147" type="#_x0000_t202" style="position:absolute;left:36223;top:20293;width:4167;height:24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" fillcolor="yellow">
                  <o:lock v:ext="edit" text="t"/>
                  <v:textbox inset="2.16pt,1.8pt,2.16pt,1.8pt">
                    <w:txbxContent>
                      <w:p w14:paraId="5B0F4931"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-0.43%</w:t>
                        </w:r>
                      </w:p>
                    </w:txbxContent>
                  </v:textbox>
                </v:shape>
                <v:shape id="_x0000_s1148" type="#_x0000_t202" style="position:absolute;left:61150;top:36263;width:4222;height:24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" fillcolor="#ffffc9">
                  <o:lock v:ext="edit" text="t"/>
                  <v:textbox inset="2.16pt,1.8pt,2.16pt,1.8pt">
                    <w:txbxContent>
                      <w:p w14:paraId="7477C027" w14:textId="1788D311" w:rsidR="006A1DFA" w:rsidRDefault="006A1DFA" w:rsidP="006A1DFA">
                        <w:pPr>
                          <w:jc w:val="center"/>
                          <w:textAlignment w:val="baseline"/>
                          <w:rPr>
                            <w:rFonts w:ascii="Calibri" w:hAnsi="Calibri" w:cs="Arial"/>
                            <w:color w:val="000000" w:themeColor="text1"/>
                            <w:szCs w:val="20"/>
                            <w:lang w:val="en-US"/>
                          </w:rPr>
                        </w:pPr>
                      </w:p>
                    </w:txbxContent>
                  </v:textbox>
                </v:shape>
                <v:shape id="Text Box 19" o:spid="_x0000_s1149" type="#_x0000_t202" style="position:absolute;left:55464;top:39977;width:4370;height:2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" fillcolor="#ffffc9">
                  <o:lock v:ext="edit" text="t"/>
                  <v:textbox inset="2.16pt,1.8pt,2.16pt,1.8pt">
                    <w:txbxContent>
                      <w:p w14:paraId="311392D4" w14:textId="2146836D" w:rsidR="006A1DFA" w:rsidRDefault="006A1DFA" w:rsidP="007A33BE">
                        <w:pPr>
                          <w:textAlignment w:val="baseline"/>
                          <w:rPr>
                            <w:rFonts w:ascii="Calibri" w:hAnsi="Calibri" w:cs="Arial"/>
                            <w:color w:val="000000" w:themeColor="text1"/>
                            <w:szCs w:val="20"/>
                            <w:lang w:val="en-US"/>
                          </w:rPr>
                        </w:pPr>
                      </w:p>
                    </w:txbxContent>
                  </v:textbox>
                </v:shape>
                <v:shape id="Text Box 36" o:spid="_x0000_s1150" type="#_x0000_t202" style="position:absolute;left:17540;top:22101;width:4575;height:2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" fillcolor="#ffffc9">
                  <o:lock v:ext="edit" text="t"/>
                  <v:textbox inset="2.16pt,1.8pt,2.16pt,1.8pt">
                    <w:txbxContent>
                      <w:p w14:paraId="56F48FD4"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-0.12%</w:t>
                        </w:r>
                      </w:p>
                    </w:txbxContent>
                  </v:textbox>
                </v:shape>
                <v:shape id="_x0000_s1151" type="#_x0000_t202" style="position:absolute;left:48188;top:56441;width:4499;height:22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" fillcolor="#ffffc9">
                  <o:lock v:ext="edit" text="t"/>
                  <v:textbox inset="2.16pt,1.8pt,2.16pt,1.8pt">
                    <w:txbxContent>
                      <w:p w14:paraId="7F3E966C" w14:textId="53266226" w:rsidR="006A1DFA" w:rsidRDefault="006A1DFA" w:rsidP="006A1DFA">
                        <w:pPr>
                          <w:jc w:val="center"/>
                          <w:textAlignment w:val="baseline"/>
                          <w:rPr>
                            <w:rFonts w:ascii="Calibri" w:hAnsi="Calibri" w:cs="Arial"/>
                            <w:color w:val="000000" w:themeColor="text1"/>
                            <w:szCs w:val="20"/>
                            <w:lang w:val="en-US"/>
                          </w:rPr>
                        </w:pPr>
                      </w:p>
                    </w:txbxContent>
                  </v:textbox>
                </v:shape>
                <v:shape id="Text Box 26" o:spid="_x0000_s1152" type="#_x0000_t202" style="position:absolute;left:21167;top:67874;width:4350;height:24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" fillcolor="yellow">
                  <o:lock v:ext="edit" text="t"/>
                  <v:textbox inset="2.16pt,1.8pt,2.16pt,1.8pt">
                    <w:txbxContent>
                      <w:p w14:paraId="1F1DA858"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-0.28%</w:t>
                        </w:r>
                      </w:p>
                    </w:txbxContent>
                  </v:textbox>
                </v:shape>
                <v:shape id="Text Box 26" o:spid="_x0000_s1153" type="#_x0000_t202" style="position:absolute;left:30293;top:56379;width:4273;height:2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" fillcolor="#ffffc9">
                  <o:lock v:ext="edit" text="t"/>
                  <v:textbox inset="2.16pt,1.8pt,2.16pt,1.8pt">
                    <w:txbxContent>
                      <w:p w14:paraId="4FCFFC3A"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-0.11%</w:t>
                        </w:r>
                      </w:p>
                    </w:txbxContent>
                  </v:textbox>
                </v:shape>
                <v:shape id="Text Box 12" o:spid="_x0000_s1154" type="#_x0000_t202" style="position:absolute;left:15747;top:50292;width:4948;height:2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" fillcolor="#ffffc9">
                  <o:lock v:ext="edit" text="t"/>
                  <v:textbox inset="2.16pt,1.8pt,2.16pt,1.8pt">
                    <w:txbxContent>
                      <w:p w14:paraId="790C291D"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-0.01%</w:t>
                        </w:r>
                      </w:p>
                    </w:txbxContent>
                  </v:textbox>
                </v:shape>
                <v:shape id="Text Box 12" o:spid="_x0000_s1155" type="#_x0000_t202" style="position:absolute;left:21889;top:47101;width:4424;height:21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" fillcolor="#ffffc9">
                  <o:lock v:ext="edit" text="t"/>
                  <v:textbox inset="2.16pt,1.8pt,2.16pt,1.8pt">
                    <w:txbxContent>
                      <w:p w14:paraId="62923AE3" w14:textId="3A6C5B16" w:rsidR="006A1DFA" w:rsidRDefault="006A1DFA" w:rsidP="006A1DFA">
                        <w:pPr>
                          <w:jc w:val="center"/>
                          <w:textAlignment w:val="baseline"/>
                          <w:rPr>
                            <w:rFonts w:ascii="Calibri" w:hAnsi="Calibri" w:cs="Arial"/>
                            <w:color w:val="000000" w:themeColor="text1"/>
                            <w:szCs w:val="20"/>
                            <w:lang w:val="en-US"/>
                          </w:rPr>
                        </w:pPr>
                      </w:p>
                    </w:txbxContent>
                  </v:textbox>
                </v:shape>
                <v:shape id="Text Box 12" o:spid="_x0000_s1156" type="#_x0000_t202" style="position:absolute;left:18831;top:60464;width:4413;height:21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" fillcolor="#ffffc9">
                  <o:lock v:ext="edit" text="t"/>
                  <v:textbox inset="2.16pt,1.8pt,2.16pt,1.8pt">
                    <w:txbxContent>
                      <w:p w14:paraId="1EEA1253" w14:textId="77777777" w:rsidR="006A1DFA" w:rsidRDefault="006A1DFA" w:rsidP="006A1DFA">
                        <w:pPr>
                          <w:jc w:val="center"/>
                          <w:textAlignment w:val="baseline"/>
                          <w:rPr>
                            <w:rFonts w:ascii="Calibri" w:hAnsi="Calibri" w:cs="Arial"/>
                            <w:color w:val="000000" w:themeColor="text1"/>
                            <w:szCs w:val="20"/>
                            <w:lang w:val="en-US"/>
                          </w:rPr>
                        </w:pPr>
                        <w:r>
                          <w:rPr>
                            <w:rFonts w:ascii="Calibri" w:hAnsi="Calibri" w:cs="Arial"/>
                            <w:color w:val="000000" w:themeColor="text1"/>
                            <w:szCs w:val="20"/>
                            <w:lang w:val="en-US"/>
                          </w:rPr>
                          <w:t>-0.10%</w:t>
                        </w:r>
                      </w:p>
                    </w:txbxContent>
                  </v:textbox>
                </v:shape>
                <w10:wrap type="topAndBottom"/>
              </v:group>
            </w:pict>
          </mc:Fallback>
        </mc:AlternateContent>
      </w:r>
      <w:commentRangeStart w:id="5"/>
      <w:r>
        <w:rPr>
          <w:noProof/>
        </w:rPr>
        <mc:AlternateContent>
          <mc:Choice Requires="wps">
            <w:drawing>
              <wp:anchor distT="0" distB="0" distL="114300" distR="114300" simplePos="0" relativeHeight="251681792" behindDoc="0" locked="0" layoutInCell="1" allowOverlap="1" wp14:anchorId="76179EED" wp14:editId="0338E8CE">
                <wp:simplePos x="0" y="0"/>
                <wp:positionH relativeFrom="column">
                  <wp:posOffset>4356735</wp:posOffset>
                </wp:positionH>
                <wp:positionV relativeFrom="paragraph">
                  <wp:posOffset>3134697</wp:posOffset>
                </wp:positionV>
                <wp:extent cx="235567" cy="119299"/>
                <wp:effectExtent l="0" t="0" r="0" b="0"/>
                <wp:wrapNone/>
                <wp:docPr id="152569101"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TextEdit="1"/>
                      </wps:cNvSpPr>
                      <wps:spPr bwMode="auto">
                        <a:xfrm>
                          <a:off x="0" y="0"/>
                          <a:ext cx="235567" cy="119299"/>
                        </a:xfrm>
                        <a:prstGeom prst="rect">
                          <a:avLst/>
                        </a:prstGeom>
                        <a:solidFill>
                          <a:srgbClr val="FFFFC9"/>
                        </a:solidFill>
                        <a:ln w="9525">
                          <a:solidFill>
                            <a:srgbClr val="000000"/>
                          </a:solidFill>
                          <a:miter lim="800000"/>
                          <a:headEnd/>
                          <a:tailEnd/>
                        </a:ln>
                      </wps:spPr>
                      <wps:txbx>
                        <w:txbxContent>
                          <w:p w14:paraId="4379387F" w14:textId="77777777" w:rsidR="00AB187B" w:rsidRDefault="00AB187B" w:rsidP="00AB187B">
                            <w:pPr>
                              <w:jc w:val="center"/>
                              <w:textAlignment w:val="baseline"/>
                              <w:rPr>
                                <w:rFonts w:ascii="Calibri" w:hAnsi="Calibri" w:cs="Arial"/>
                                <w:color w:val="000000" w:themeColor="text1"/>
                                <w:szCs w:val="20"/>
                                <w:lang w:val="en-US"/>
                              </w:rPr>
                            </w:pPr>
                          </w:p>
                        </w:txbxContent>
                      </wps:txbx>
                      <wps:bodyPr wrap="square" lIns="27432" tIns="22860" rIns="27432" bIns="22860" anchor="ctr" upright="1"/>
                    </wps:wsp>
                  </a:graphicData>
                </a:graphic>
              </wp:anchor>
            </w:drawing>
          </mc:Choice>
          <mc:Fallback>
            <w:pict>
              <v:shape w14:anchorId="76179EED" id="Text Box 48" o:spid="_x0000_s1157" type="#_x0000_t202" style="position:absolute;left:0;text-align:left;margin-left:343.05pt;margin-top:246.85pt;width:18.55pt;height:9.4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" fillcolor="#ffffc9">
                <o:lock v:ext="edit" text="t"/>
                <v:textbox inset="2.16pt,1.8pt,2.16pt,1.8pt">
                  <w:txbxContent>
                    <w:p w14:paraId="4379387F" w14:textId="77777777" w:rsidR="00AB187B" w:rsidRDefault="00AB187B" w:rsidP="00AB187B">
                      <w:pPr>
                        <w:jc w:val="center"/>
                        <w:textAlignment w:val="baseline"/>
                        <w:rPr>
                          <w:rFonts w:ascii="Calibri" w:hAnsi="Calibri" w:cs="Arial"/>
                          <w:color w:val="000000" w:themeColor="text1"/>
                          <w:szCs w:val="20"/>
                          <w:lang w:val="en-US"/>
                        </w:rPr>
                      </w:pPr>
                    </w:p>
                  </w:txbxContent>
                </v:textbox>
              </v:shape>
            </w:pict>
          </mc:Fallback>
        </mc:AlternateContent>
      </w:r>
      <w:r>
        <w:t>TLAFs in N</w:t>
      </w:r>
      <w:r w:rsidR="005302F2">
        <w:t>orthern Ireland</w:t>
      </w:r>
      <w:r>
        <w:t xml:space="preserve"> have decrease</w:t>
      </w:r>
      <w:commentRangeEnd w:id="5"/>
      <w:r>
        <w:rPr>
          <w:rStyle w:val="CommentReference"/>
          <w:sz w:val="20"/>
          <w:szCs w:val="22"/>
        </w:rPr>
        <w:commentReference w:id="5"/>
      </w:r>
      <w:r>
        <w:t>d</w:t>
      </w:r>
      <w:r w:rsidR="00FE3F26">
        <w:t xml:space="preserve"> </w:t>
      </w:r>
      <w:r w:rsidR="00FE3F26">
        <w:t>in 2026/27 model compared to 2025/26 TLAFs</w:t>
      </w:r>
    </w:p>
    <w:p w14:paraId="0D531726" w14:textId="62F2932C" w:rsidR="00AB187B" w:rsidRDefault="00AB187B" w:rsidP="00FE3F26">
      <w:pPr>
        <w:pStyle w:val="ListParagraph"/>
        <w:ind w:left="720"/>
        <w:jc w:val="both"/>
      </w:pPr>
    </w:p>
    <w:p w14:paraId="16F70BD5" w14:textId="369D69D7" w:rsidR="00193D2F" w:rsidRDefault="00F0596B" w:rsidP="00AB187B">
      <w:pPr>
        <w:pStyle w:val="ListParagraph"/>
        <w:ind w:left="720"/>
        <w:jc w:val="both"/>
      </w:pPr>
      <w:commentRangeStart w:id="6"/>
      <w:r>
        <w:rPr>
          <w:noProof/>
        </w:rPr>
        <mc:AlternateContent>
          <mc:Choice Requires="wps">
            <w:drawing>
              <wp:anchor distT="0" distB="0" distL="114300" distR="114300" simplePos="0" relativeHeight="251678720" behindDoc="0" locked="0" layoutInCell="1" allowOverlap="1" wp14:anchorId="0E92CA1D" wp14:editId="68D186DA">
                <wp:simplePos x="0" y="0"/>
                <wp:positionH relativeFrom="column">
                  <wp:posOffset>4356735</wp:posOffset>
                </wp:positionH>
                <wp:positionV relativeFrom="paragraph">
                  <wp:posOffset>3134697</wp:posOffset>
                </wp:positionV>
                <wp:extent cx="235567" cy="119299"/>
                <wp:effectExtent l="0" t="0" r="0" b="0"/>
                <wp:wrapNone/>
                <wp:docPr id="1243779543"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TextEdit="1"/>
                      </wps:cNvSpPr>
                      <wps:spPr bwMode="auto">
                        <a:xfrm>
                          <a:off x="0" y="0"/>
                          <a:ext cx="235567" cy="119299"/>
                        </a:xfrm>
                        <a:prstGeom prst="rect">
                          <a:avLst/>
                        </a:prstGeom>
                        <a:solidFill>
                          <a:srgbClr val="FFFFC9"/>
                        </a:solidFill>
                        <a:ln w="9525">
                          <a:solidFill>
                            <a:srgbClr val="000000"/>
                          </a:solidFill>
                          <a:miter lim="800000"/>
                          <a:headEnd/>
                          <a:tailEnd/>
                        </a:ln>
                      </wps:spPr>
                      <wps:txbx>
                        <w:txbxContent>
                          <w:p w14:paraId="461B2F04" w14:textId="77777777" w:rsidR="00F0596B" w:rsidRDefault="00F0596B" w:rsidP="00F0596B">
                            <w:pPr>
                              <w:jc w:val="center"/>
                              <w:textAlignment w:val="baseline"/>
                              <w:rPr>
                                <w:rFonts w:ascii="Calibri" w:hAnsi="Calibri" w:cs="Arial"/>
                                <w:color w:val="000000" w:themeColor="text1"/>
                                <w:szCs w:val="20"/>
                                <w:lang w:val="en-US"/>
                              </w:rPr>
                            </w:pPr>
                          </w:p>
                        </w:txbxContent>
                      </wps:txbx>
                      <wps:bodyPr wrap="square" lIns="27432" tIns="22860" rIns="27432" bIns="22860" anchor="ctr" upright="1"/>
                    </wps:wsp>
                  </a:graphicData>
                </a:graphic>
              </wp:anchor>
            </w:drawing>
          </mc:Choice>
          <mc:Fallback>
            <w:pict>
              <v:shape w14:anchorId="0E92CA1D" id="_x0000_s1158" type="#_x0000_t202" style="position:absolute;left:0;text-align:left;margin-left:343.05pt;margin-top:246.85pt;width:18.55pt;height:9.4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" fillcolor="#ffffc9">
                <o:lock v:ext="edit" text="t"/>
                <v:textbox inset="2.16pt,1.8pt,2.16pt,1.8pt">
                  <w:txbxContent>
                    <w:p w14:paraId="461B2F04" w14:textId="77777777" w:rsidR="00F0596B" w:rsidRDefault="00F0596B" w:rsidP="00F0596B">
                      <w:pPr>
                        <w:jc w:val="center"/>
                        <w:textAlignment w:val="baseline"/>
                        <w:rPr>
                          <w:rFonts w:ascii="Calibri" w:hAnsi="Calibri" w:cs="Arial"/>
                          <w:color w:val="000000" w:themeColor="text1"/>
                          <w:szCs w:val="20"/>
                          <w:lang w:val="en-US"/>
                        </w:rPr>
                      </w:pPr>
                    </w:p>
                  </w:txbxContent>
                </v:textbox>
              </v:shape>
            </w:pict>
          </mc:Fallback>
        </mc:AlternateContent>
      </w:r>
      <w:commentRangeEnd w:id="6"/>
      <w:r w:rsidR="00B60D5B">
        <w:rPr>
          <w:rStyle w:val="CommentReference"/>
          <w:sz w:val="20"/>
          <w:szCs w:val="22"/>
        </w:rPr>
        <w:commentReference w:id="6"/>
      </w:r>
    </w:p>
    <w:p w14:paraId="111BDF5B" w14:textId="6C2FC333" w:rsidR="001F4615" w:rsidRDefault="00996E98" w:rsidP="00996E98">
      <w:pPr>
        <w:spacing w:before="240" w:after="200"/>
        <w:jc w:val="center"/>
        <w:rPr>
          <w:b/>
          <w:bCs/>
          <w:sz w:val="18"/>
          <w:szCs w:val="18"/>
          <w:lang w:val="en-GB"/>
        </w:rPr>
      </w:pPr>
      <w:r>
        <w:rPr>
          <w:noProof/>
        </w:rPr>
        <w:drawing>
          <wp:anchor distT="0" distB="0" distL="114300" distR="114300" simplePos="0" relativeHeight="251672576" behindDoc="0" locked="0" layoutInCell="1" allowOverlap="1" wp14:anchorId="3FD2DB21" wp14:editId="41768150">
            <wp:simplePos x="0" y="0"/>
            <wp:positionH relativeFrom="column">
              <wp:posOffset>5217160</wp:posOffset>
            </wp:positionH>
            <wp:positionV relativeFrom="paragraph">
              <wp:posOffset>1570990</wp:posOffset>
            </wp:positionV>
            <wp:extent cx="1259205" cy="1126490"/>
            <wp:effectExtent l="0" t="0" r="0" b="0"/>
            <wp:wrapThrough wrapText="bothSides">
              <wp:wrapPolygon edited="0">
                <wp:start x="0" y="0"/>
                <wp:lineTo x="0" y="21186"/>
                <wp:lineTo x="21241" y="21186"/>
                <wp:lineTo x="21241" y="0"/>
                <wp:lineTo x="0" y="0"/>
              </wp:wrapPolygon>
            </wp:wrapThrough>
            <wp:docPr id="316376436" name="Picture 1" descr="A chart of different colors with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376436" name="Picture 1" descr="A chart of different colors with numbers&#10;&#10;Description automatically generated with medium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59205" cy="1126490"/>
                    </a:xfrm>
                    <a:prstGeom prst="rect">
                      <a:avLst/>
                    </a:prstGeom>
                  </pic:spPr>
                </pic:pic>
              </a:graphicData>
            </a:graphic>
            <wp14:sizeRelH relativeFrom="margin">
              <wp14:pctWidth>0</wp14:pctWidth>
            </wp14:sizeRelH>
            <wp14:sizeRelV relativeFrom="margin">
              <wp14:pctHeight>0</wp14:pctHeight>
            </wp14:sizeRelV>
          </wp:anchor>
        </w:drawing>
      </w:r>
      <w:r w:rsidR="00DA62FA">
        <w:rPr>
          <w:noProof/>
        </w:rPr>
        <w:t xml:space="preserve"> </w:t>
      </w:r>
    </w:p>
    <w:p w14:paraId="066B2DB6" w14:textId="37A3EA13" w:rsidR="008C2A68" w:rsidRDefault="008C2A68" w:rsidP="00B17E4D">
      <w:pPr>
        <w:ind w:left="2880" w:firstLine="720"/>
        <w:jc w:val="both"/>
        <w:rPr>
          <w:b/>
          <w:bCs/>
          <w:sz w:val="18"/>
          <w:szCs w:val="18"/>
          <w:lang w:val="en-GB"/>
        </w:rPr>
      </w:pPr>
      <w:r w:rsidRPr="00D7223E">
        <w:rPr>
          <w:b/>
          <w:bCs/>
          <w:sz w:val="18"/>
          <w:szCs w:val="18"/>
          <w:lang w:val="en-GB"/>
        </w:rPr>
        <w:t xml:space="preserve">Figure </w:t>
      </w:r>
      <w:r>
        <w:rPr>
          <w:b/>
          <w:bCs/>
          <w:sz w:val="18"/>
          <w:szCs w:val="18"/>
          <w:lang w:val="en-GB"/>
        </w:rPr>
        <w:t xml:space="preserve">4 –TLAF changes from </w:t>
      </w:r>
      <w:r w:rsidR="000F17E2" w:rsidRPr="00D7223E">
        <w:rPr>
          <w:b/>
          <w:bCs/>
          <w:sz w:val="18"/>
          <w:szCs w:val="18"/>
          <w:lang w:val="en-GB"/>
        </w:rPr>
        <w:t>20</w:t>
      </w:r>
      <w:r w:rsidR="000F17E2">
        <w:rPr>
          <w:b/>
          <w:bCs/>
          <w:sz w:val="18"/>
          <w:szCs w:val="18"/>
          <w:lang w:val="en-GB"/>
        </w:rPr>
        <w:t>2</w:t>
      </w:r>
      <w:r w:rsidR="00996E98">
        <w:rPr>
          <w:b/>
          <w:bCs/>
          <w:sz w:val="18"/>
          <w:szCs w:val="18"/>
          <w:lang w:val="en-GB"/>
        </w:rPr>
        <w:t>5/26 to 2026/27</w:t>
      </w:r>
    </w:p>
    <w:p w14:paraId="2CDB712A" w14:textId="37E20B3E" w:rsidR="008C2A68" w:rsidRDefault="009B7C81" w:rsidP="00683E85">
      <w:r w:rsidRPr="009B7C81">
        <w:t>Many factors have driven the change in TLAFs between the two years in question</w:t>
      </w:r>
      <w:r w:rsidR="008C2A68">
        <w:t xml:space="preserve">. A key factor that can help explain changes between TLAFs in 2 different years is the changes in </w:t>
      </w:r>
      <w:r w:rsidR="000E1299">
        <w:t xml:space="preserve">regional </w:t>
      </w:r>
      <w:r w:rsidR="008C2A68">
        <w:t>dispatch</w:t>
      </w:r>
      <w:r w:rsidR="000E1299">
        <w:t>es</w:t>
      </w:r>
      <w:r w:rsidR="008C2A68">
        <w:t xml:space="preserve"> assumed in the respective models.</w:t>
      </w:r>
    </w:p>
    <w:p w14:paraId="2F594870" w14:textId="097F801B" w:rsidR="00A50821" w:rsidRDefault="00A50821" w:rsidP="00683E85">
      <w:r>
        <w:t>There is a link between regional dispatch change and the TLAF trend in that region.</w:t>
      </w:r>
      <w:r w:rsidR="00754745">
        <w:t xml:space="preserve"> However, it’s important to note that while changes in </w:t>
      </w:r>
      <w:r>
        <w:t xml:space="preserve">dispatch between years will change base case flows, </w:t>
      </w:r>
      <w:r w:rsidR="00754745">
        <w:t xml:space="preserve">they do not indicate how an individual participants generation will impact flows. </w:t>
      </w:r>
      <w:r>
        <w:t>Instead, it may provide an indicator for possible expected regional changes</w:t>
      </w:r>
      <w:r w:rsidR="00754745">
        <w:t xml:space="preserve"> rather than on an individual generator basis.</w:t>
      </w:r>
    </w:p>
    <w:p w14:paraId="3BB38E49" w14:textId="5CAE9D06" w:rsidR="00A50821" w:rsidRDefault="00B56A6C" w:rsidP="00A96C65">
      <w:r>
        <w:t xml:space="preserve">There has been a change in direction of interconnector power flows assumed in the models </w:t>
      </w:r>
      <w:r w:rsidR="00AB187B">
        <w:t xml:space="preserve">since </w:t>
      </w:r>
      <w:r w:rsidR="00681C47">
        <w:t>2023/24.</w:t>
      </w:r>
      <w:r>
        <w:t xml:space="preserve"> The </w:t>
      </w:r>
      <w:r w:rsidRPr="000B21C2">
        <w:t>interconnectors have</w:t>
      </w:r>
      <w:r w:rsidR="0056154F" w:rsidRPr="000B21C2">
        <w:t xml:space="preserve"> changed from being</w:t>
      </w:r>
      <w:r w:rsidR="00382F9A" w:rsidRPr="000B21C2">
        <w:t xml:space="preserve"> a</w:t>
      </w:r>
      <w:r w:rsidR="0056154F" w:rsidRPr="000B21C2">
        <w:t xml:space="preserve"> net </w:t>
      </w:r>
      <w:r w:rsidR="006774CC" w:rsidRPr="000B21C2">
        <w:t>exporter</w:t>
      </w:r>
      <w:r w:rsidR="00CE7357">
        <w:t xml:space="preserve"> </w:t>
      </w:r>
      <w:r w:rsidR="00996E98">
        <w:t>until</w:t>
      </w:r>
      <w:r w:rsidR="00CE7357">
        <w:t xml:space="preserve"> 2023/24</w:t>
      </w:r>
      <w:r w:rsidR="006774CC" w:rsidRPr="000B21C2">
        <w:t xml:space="preserve"> </w:t>
      </w:r>
      <w:r w:rsidR="0056154F" w:rsidRPr="000B21C2">
        <w:t xml:space="preserve">to </w:t>
      </w:r>
      <w:r w:rsidR="007A09AB">
        <w:t xml:space="preserve">a </w:t>
      </w:r>
      <w:r w:rsidR="0056154F" w:rsidRPr="000B21C2">
        <w:t xml:space="preserve">net </w:t>
      </w:r>
      <w:r w:rsidR="006774CC" w:rsidRPr="000B21C2">
        <w:t>importer</w:t>
      </w:r>
      <w:r w:rsidR="00CE7357">
        <w:t xml:space="preserve"> onwards</w:t>
      </w:r>
      <w:r w:rsidR="00883AFF">
        <w:t xml:space="preserve">. </w:t>
      </w:r>
      <w:r w:rsidR="00A50821" w:rsidRPr="000B21C2">
        <w:t>W</w:t>
      </w:r>
      <w:r w:rsidR="00114E06">
        <w:t>ith</w:t>
      </w:r>
      <w:r w:rsidR="00A50821" w:rsidRPr="000B21C2">
        <w:t xml:space="preserve"> </w:t>
      </w:r>
      <w:r w:rsidR="00A96C65" w:rsidRPr="00B17E4D">
        <w:t>greater</w:t>
      </w:r>
      <w:r w:rsidR="00A96C65" w:rsidRPr="000B21C2">
        <w:t xml:space="preserve"> </w:t>
      </w:r>
      <w:r w:rsidR="00A50821" w:rsidRPr="000B21C2">
        <w:t xml:space="preserve">interconnector </w:t>
      </w:r>
      <w:r w:rsidR="006774CC" w:rsidRPr="000B21C2">
        <w:t>import</w:t>
      </w:r>
      <w:r w:rsidR="00A96C65" w:rsidRPr="00B17E4D">
        <w:t>s</w:t>
      </w:r>
      <w:r w:rsidR="00114E06">
        <w:t xml:space="preserve"> assumed</w:t>
      </w:r>
      <w:r w:rsidR="006774CC" w:rsidRPr="000B21C2">
        <w:t xml:space="preserve"> </w:t>
      </w:r>
      <w:r w:rsidR="00A96C65" w:rsidRPr="00B17E4D">
        <w:t>in the model</w:t>
      </w:r>
      <w:r w:rsidR="00A50821" w:rsidRPr="000B21C2">
        <w:t xml:space="preserve">, they </w:t>
      </w:r>
      <w:r w:rsidR="006774CC" w:rsidRPr="000B21C2">
        <w:t xml:space="preserve">supress </w:t>
      </w:r>
      <w:r w:rsidR="00A50821" w:rsidRPr="000B21C2">
        <w:t>the requirement f</w:t>
      </w:r>
      <w:r w:rsidR="00A96C65" w:rsidRPr="00B17E4D">
        <w:t xml:space="preserve">or more remote </w:t>
      </w:r>
      <w:r w:rsidR="00A50821" w:rsidRPr="000B21C2">
        <w:t>generators</w:t>
      </w:r>
      <w:r w:rsidR="00382F9A" w:rsidRPr="000B21C2">
        <w:t xml:space="preserve"> to support the demand centres</w:t>
      </w:r>
      <w:r w:rsidR="00A96C65" w:rsidRPr="00B17E4D">
        <w:t>.</w:t>
      </w:r>
    </w:p>
    <w:p w14:paraId="53741F4F" w14:textId="610D7591" w:rsidR="00A9290C" w:rsidRPr="00A9290C" w:rsidRDefault="00404763" w:rsidP="00A9290C">
      <w:r w:rsidRPr="00B17E4D">
        <w:lastRenderedPageBreak/>
        <w:t>The TLAFs in the west</w:t>
      </w:r>
      <w:r w:rsidR="00895FD8">
        <w:t xml:space="preserve"> and northwest</w:t>
      </w:r>
      <w:r w:rsidRPr="00B17E4D">
        <w:t xml:space="preserve"> have </w:t>
      </w:r>
      <w:r w:rsidR="006704D2">
        <w:t xml:space="preserve">decreased </w:t>
      </w:r>
      <w:r w:rsidR="00996E98">
        <w:t xml:space="preserve">in 2026/27 compared to 2025/26. </w:t>
      </w:r>
      <w:r w:rsidRPr="00B17E4D">
        <w:t xml:space="preserve">There is less generation assumed on the west coast in </w:t>
      </w:r>
      <w:r w:rsidR="00681C47">
        <w:t>202</w:t>
      </w:r>
      <w:r w:rsidR="00301479">
        <w:t xml:space="preserve">6/27 </w:t>
      </w:r>
      <w:r w:rsidRPr="00B17E4D">
        <w:t xml:space="preserve">compared to </w:t>
      </w:r>
      <w:r w:rsidR="000B21C2">
        <w:t>20</w:t>
      </w:r>
      <w:r w:rsidRPr="00B17E4D">
        <w:t>2</w:t>
      </w:r>
      <w:r w:rsidR="00F57BAE">
        <w:t>5/26</w:t>
      </w:r>
      <w:r w:rsidRPr="00B17E4D">
        <w:t xml:space="preserve">. This is due to </w:t>
      </w:r>
      <w:r w:rsidR="00DE680C" w:rsidRPr="00B17E4D">
        <w:t>a combination of less thermal generation and wind generation assumed</w:t>
      </w:r>
      <w:r w:rsidR="00114E06">
        <w:t xml:space="preserve"> in </w:t>
      </w:r>
      <w:r w:rsidR="00895FD8">
        <w:t>both</w:t>
      </w:r>
      <w:r w:rsidR="00114E06">
        <w:t xml:space="preserve"> region</w:t>
      </w:r>
      <w:r w:rsidR="00895FD8">
        <w:t>s</w:t>
      </w:r>
      <w:r w:rsidR="00DE680C" w:rsidRPr="00B17E4D">
        <w:t xml:space="preserve"> in </w:t>
      </w:r>
      <w:r w:rsidR="00681C47">
        <w:t>202</w:t>
      </w:r>
      <w:r w:rsidR="003E054E">
        <w:t>6</w:t>
      </w:r>
      <w:r w:rsidR="00681C47">
        <w:t>/2</w:t>
      </w:r>
      <w:r w:rsidR="003E054E">
        <w:t>7</w:t>
      </w:r>
      <w:r w:rsidR="00DE680C" w:rsidRPr="00B17E4D">
        <w:t xml:space="preserve">. </w:t>
      </w:r>
    </w:p>
    <w:p w14:paraId="43DB4958" w14:textId="78536BBA" w:rsidR="00B56A6C" w:rsidRPr="00B17E4D" w:rsidRDefault="00A9290C" w:rsidP="00A96C65">
      <w:r w:rsidRPr="00A9290C">
        <w:t xml:space="preserve">Under the Security of Supply programme, the ESB units (MP1, MP2, MP3) at </w:t>
      </w:r>
      <w:commentRangeStart w:id="7"/>
      <w:r w:rsidRPr="00A9290C">
        <w:t>Moneypoint</w:t>
      </w:r>
      <w:commentRangeEnd w:id="7"/>
      <w:r w:rsidR="00CC6DD7" w:rsidRPr="00A9290C">
        <w:rPr>
          <w:rStyle w:val="CommentReference"/>
          <w:sz w:val="20"/>
          <w:szCs w:val="22"/>
        </w:rPr>
        <w:commentReference w:id="7"/>
      </w:r>
      <w:r w:rsidRPr="00A9290C">
        <w:t xml:space="preserve"> are contracted to remain open</w:t>
      </w:r>
      <w:r>
        <w:t xml:space="preserve"> but</w:t>
      </w:r>
      <w:r w:rsidR="005C3475">
        <w:t xml:space="preserve"> for the </w:t>
      </w:r>
      <w:r w:rsidR="003E054E">
        <w:t>2026/27</w:t>
      </w:r>
      <w:r w:rsidR="005C3475">
        <w:t xml:space="preserve"> tariff year</w:t>
      </w:r>
      <w:r>
        <w:t xml:space="preserve"> they will </w:t>
      </w:r>
      <w:r w:rsidRPr="00A9290C">
        <w:t xml:space="preserve">behave </w:t>
      </w:r>
      <w:r w:rsidR="005C3475" w:rsidRPr="00A9290C">
        <w:t>like</w:t>
      </w:r>
      <w:r w:rsidRPr="00A9290C">
        <w:t xml:space="preserve"> TEG units</w:t>
      </w:r>
      <w:r>
        <w:t xml:space="preserve"> u</w:t>
      </w:r>
      <w:r w:rsidRPr="00A9290C">
        <w:t xml:space="preserve">nder the Targeted Contracting Mechanism (TCM).  </w:t>
      </w:r>
      <w:r w:rsidR="005C3475">
        <w:t>As a result, there was no dispatch considered from any of these units in all of the TLAF assessments as the units</w:t>
      </w:r>
      <w:r w:rsidRPr="00A9290C">
        <w:t xml:space="preserve"> will only be dispatched by the TSO when the system is near or in alert</w:t>
      </w:r>
      <w:r w:rsidR="005C3475">
        <w:t>. This had the effect of improving the TLAF of all other participants in the vicinity.</w:t>
      </w:r>
    </w:p>
    <w:p w14:paraId="16C8F85F" w14:textId="76C23A3C" w:rsidR="00507883" w:rsidRPr="00507883" w:rsidRDefault="00F16406" w:rsidP="00B17E4D">
      <w:pPr>
        <w:rPr>
          <w:b/>
          <w:bCs/>
          <w:sz w:val="18"/>
          <w:szCs w:val="18"/>
          <w:lang w:val="en-GB"/>
        </w:rPr>
      </w:pPr>
      <w:r w:rsidRPr="00B17E4D">
        <w:t xml:space="preserve">The TLAFs in the </w:t>
      </w:r>
      <w:r w:rsidRPr="000B21C2">
        <w:t xml:space="preserve">Southeast have </w:t>
      </w:r>
      <w:r w:rsidR="00301479">
        <w:t>increased</w:t>
      </w:r>
      <w:r w:rsidRPr="00193D2F">
        <w:t xml:space="preserve"> </w:t>
      </w:r>
      <w:r w:rsidR="00895FD8">
        <w:t>i</w:t>
      </w:r>
      <w:r>
        <w:t xml:space="preserve">n </w:t>
      </w:r>
      <w:r w:rsidR="00681C47">
        <w:t>202</w:t>
      </w:r>
      <w:r w:rsidR="00301479">
        <w:t>6/27</w:t>
      </w:r>
      <w:r w:rsidR="00681C47">
        <w:t xml:space="preserve"> </w:t>
      </w:r>
      <w:r>
        <w:t xml:space="preserve">model compared to </w:t>
      </w:r>
      <w:r w:rsidR="00301479">
        <w:t xml:space="preserve">2025/26 </w:t>
      </w:r>
      <w:r>
        <w:t xml:space="preserve">TLAFs. This is likely due to an increase in the generation in this region predominantly due to the </w:t>
      </w:r>
      <w:r w:rsidR="00301479">
        <w:t>downturn in forecasted import via Greenlink. This revised forecast decrease is due to the actual Greenlink imports being lower than the forecasted imports from 2025/26.</w:t>
      </w:r>
    </w:p>
    <w:p w14:paraId="7C7AB4AB" w14:textId="6BABAD85" w:rsidR="00A50821" w:rsidRDefault="00A50821" w:rsidP="00683E85">
      <w:pPr>
        <w:jc w:val="both"/>
      </w:pPr>
      <w:r>
        <w:t>Figure 5 shows the total regional MW dispatch change</w:t>
      </w:r>
      <w:r w:rsidR="00683E85">
        <w:t xml:space="preserve">, inclusive of the interconnector </w:t>
      </w:r>
      <w:r w:rsidR="00EC2B08">
        <w:t>im</w:t>
      </w:r>
      <w:r w:rsidR="00683E85">
        <w:t>ports</w:t>
      </w:r>
      <w:r>
        <w:t xml:space="preserve"> from </w:t>
      </w:r>
      <w:r w:rsidR="00C304EA">
        <w:t>202</w:t>
      </w:r>
      <w:r w:rsidR="00BC61B2">
        <w:t>6</w:t>
      </w:r>
      <w:r w:rsidR="00C304EA">
        <w:t>/2</w:t>
      </w:r>
      <w:r w:rsidR="00BC61B2">
        <w:t xml:space="preserve">7 </w:t>
      </w:r>
      <w:r>
        <w:t>to 202</w:t>
      </w:r>
      <w:r w:rsidR="00BC61B2">
        <w:t>5/26</w:t>
      </w:r>
      <w:r>
        <w:t>. For commercial sensitivity reasons, data is shown at a regional level, and aggregated from all generation types, (thermal, wind, solar, etc.)</w:t>
      </w:r>
    </w:p>
    <w:p w14:paraId="4FAA3D87" w14:textId="2F19B1B4" w:rsidR="00A50821" w:rsidRDefault="00A50821" w:rsidP="00683E85">
      <w:pPr>
        <w:jc w:val="both"/>
      </w:pPr>
      <w:r>
        <w:t xml:space="preserve">As previously stated, although regional changes from one year to the next </w:t>
      </w:r>
      <w:r w:rsidRPr="00E9048E">
        <w:t xml:space="preserve">can be </w:t>
      </w:r>
      <w:r>
        <w:t>generalised</w:t>
      </w:r>
      <w:r w:rsidRPr="00E9048E">
        <w:t xml:space="preserve"> </w:t>
      </w:r>
      <w:r>
        <w:t>using</w:t>
      </w:r>
      <w:r w:rsidRPr="00E9048E">
        <w:t xml:space="preserve"> Figure</w:t>
      </w:r>
      <w:r>
        <w:t>s 4 and</w:t>
      </w:r>
      <w:r w:rsidRPr="00E9048E">
        <w:t xml:space="preserve"> 5,</w:t>
      </w:r>
      <w:r>
        <w:t xml:space="preserve"> they should not be used as the single determinant for TLAF changes. A participant’s TLAFs are a result of how generation at its node will offset, or add to, all-island base case flows. </w:t>
      </w:r>
      <w:r w:rsidR="00B56A6C">
        <w:t>This graph shows that the</w:t>
      </w:r>
      <w:r w:rsidR="00F46AFD">
        <w:t>r</w:t>
      </w:r>
      <w:r w:rsidR="00B56A6C">
        <w:t>e is</w:t>
      </w:r>
      <w:r w:rsidR="00114E06">
        <w:t xml:space="preserve"> a</w:t>
      </w:r>
      <w:r w:rsidR="00B56A6C">
        <w:t xml:space="preserve"> general link between the change in dispatch and changes in TLAFs </w:t>
      </w:r>
      <w:r w:rsidR="006601CD">
        <w:t>with</w:t>
      </w:r>
      <w:r w:rsidR="00B56A6C">
        <w:t xml:space="preserve">in a region, </w:t>
      </w:r>
      <w:r w:rsidR="006601CD">
        <w:t>i.e.</w:t>
      </w:r>
      <w:r w:rsidR="00B56A6C">
        <w:t xml:space="preserve"> </w:t>
      </w:r>
      <w:r w:rsidR="006601CD">
        <w:t xml:space="preserve">this year, </w:t>
      </w:r>
      <w:r w:rsidR="00B56A6C">
        <w:t>there is less generation assumed on the west coast compared to last</w:t>
      </w:r>
      <w:r w:rsidR="006601CD">
        <w:t xml:space="preserve"> year</w:t>
      </w:r>
      <w:r w:rsidR="00B56A6C">
        <w:t xml:space="preserve">, </w:t>
      </w:r>
      <w:r w:rsidR="006601CD">
        <w:t>resulting in</w:t>
      </w:r>
      <w:r w:rsidR="00B56A6C">
        <w:t xml:space="preserve"> a </w:t>
      </w:r>
      <w:r w:rsidR="006704D2">
        <w:t>lower</w:t>
      </w:r>
      <w:r w:rsidR="00B56A6C">
        <w:t xml:space="preserve"> TLAF this year compared to last year.</w:t>
      </w:r>
    </w:p>
    <w:p w14:paraId="2D2BE6E6" w14:textId="090DF9AC" w:rsidR="00B56A6C" w:rsidRDefault="00B56A6C" w:rsidP="00B17E4D">
      <w:pPr>
        <w:jc w:val="both"/>
      </w:pPr>
    </w:p>
    <w:p w14:paraId="19BB0D66" w14:textId="4EB7CA79" w:rsidR="0087075A" w:rsidRDefault="00BC61B2" w:rsidP="00D662A7">
      <w:pPr>
        <w:pStyle w:val="EGStyleGuide-Bullets"/>
        <w:jc w:val="center"/>
      </w:pPr>
      <w:r>
        <w:rPr>
          <w:noProof/>
        </w:rPr>
        <w:drawing>
          <wp:inline distT="0" distB="0" distL="0" distR="0" wp14:anchorId="7BDF51BB" wp14:editId="144641D3">
            <wp:extent cx="2857500" cy="3795346"/>
            <wp:effectExtent l="0" t="0" r="0" b="0"/>
            <wp:docPr id="7808792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879295" name=""/>
                    <pic:cNvPicPr/>
                  </pic:nvPicPr>
                  <pic:blipFill rotWithShape="1">
                    <a:blip r:embed="rId23"/>
                    <a:srcRect l="71592" t="35233" r="8176" b="16990"/>
                    <a:stretch>
                      <a:fillRect/>
                    </a:stretch>
                  </pic:blipFill>
                  <pic:spPr bwMode="auto">
                    <a:xfrm>
                      <a:off x="0" y="0"/>
                      <a:ext cx="2872935" cy="3815847"/>
                    </a:xfrm>
                    <a:prstGeom prst="rect">
                      <a:avLst/>
                    </a:prstGeom>
                    <a:ln>
                      <a:noFill/>
                    </a:ln>
                    <a:extLst>
                      <a:ext uri="{53640926-AAD7-44D8-BBD7-CCE9431645EC}">
                        <a14:shadowObscured xmlns:a14="http://schemas.microsoft.com/office/drawing/2010/main"/>
                      </a:ext>
                    </a:extLst>
                  </pic:spPr>
                </pic:pic>
              </a:graphicData>
            </a:graphic>
          </wp:inline>
        </w:drawing>
      </w:r>
    </w:p>
    <w:p w14:paraId="1024F52E" w14:textId="0364FBC1" w:rsidR="00A50821" w:rsidRDefault="00A50821" w:rsidP="00C304EA">
      <w:pPr>
        <w:spacing w:before="240" w:after="200"/>
        <w:jc w:val="center"/>
      </w:pPr>
      <w:r w:rsidRPr="00D7223E">
        <w:rPr>
          <w:b/>
          <w:bCs/>
          <w:sz w:val="18"/>
          <w:szCs w:val="18"/>
          <w:lang w:val="en-GB"/>
        </w:rPr>
        <w:t xml:space="preserve">Figure </w:t>
      </w:r>
      <w:r w:rsidR="009304EA">
        <w:rPr>
          <w:b/>
          <w:bCs/>
          <w:sz w:val="18"/>
          <w:szCs w:val="18"/>
          <w:lang w:val="en-GB"/>
        </w:rPr>
        <w:t>5</w:t>
      </w:r>
      <w:r w:rsidRPr="00D7223E">
        <w:rPr>
          <w:b/>
          <w:bCs/>
          <w:sz w:val="18"/>
          <w:szCs w:val="18"/>
          <w:lang w:val="en-GB"/>
        </w:rPr>
        <w:t xml:space="preserve"> – </w:t>
      </w:r>
      <w:r>
        <w:rPr>
          <w:b/>
          <w:bCs/>
          <w:sz w:val="18"/>
          <w:szCs w:val="18"/>
          <w:lang w:val="en-GB"/>
        </w:rPr>
        <w:t xml:space="preserve">Total regional MW dispatch change </w:t>
      </w:r>
      <w:r w:rsidR="00EC2B08">
        <w:rPr>
          <w:b/>
          <w:bCs/>
          <w:sz w:val="18"/>
          <w:szCs w:val="18"/>
          <w:lang w:val="en-GB"/>
        </w:rPr>
        <w:t xml:space="preserve">from </w:t>
      </w:r>
      <w:r w:rsidR="00301479">
        <w:rPr>
          <w:b/>
          <w:bCs/>
          <w:sz w:val="18"/>
          <w:szCs w:val="18"/>
          <w:lang w:val="en-GB"/>
        </w:rPr>
        <w:t>2025/26 to 2026/27</w:t>
      </w:r>
    </w:p>
    <w:sectPr w:rsidR="00A50821" w:rsidSect="00943983">
      <w:footerReference w:type="default" r:id="rId24"/>
      <w:headerReference w:type="first" r:id="rId25"/>
      <w:footerReference w:type="first" r:id="rId26"/>
      <w:pgSz w:w="11906" w:h="16838"/>
      <w:pgMar w:top="1021" w:right="1134" w:bottom="1418" w:left="1134" w:header="567" w:footer="87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Mooney, Andrew" w:date="2026-08-17T10:01:00Z" w:initials="AM">
    <w:p w14:paraId="431D33F1" w14:textId="77777777" w:rsidR="00AB187B" w:rsidRDefault="00AB187B" w:rsidP="00A424E0">
      <w:pPr>
        <w:pStyle w:val="CommentText"/>
      </w:pPr>
      <w:r>
        <w:rPr>
          <w:rStyle w:val="CommentReference"/>
        </w:rPr>
        <w:annotationRef/>
      </w:r>
      <w:r>
        <w:t xml:space="preserve">Additionally, the fourth bullet point says “TLAFs in NI and along mid-east coast have decreased” but those boxes in the mid-east coast are beige, indicating a 0.2-0.5% increase. Again, could you clarify this or advise if there are any errors in the Figure? </w:t>
      </w:r>
    </w:p>
  </w:comment>
  <w:comment w:id="6" w:author="Mooney, Andrew" w:date="2026-08-17T10:01:00Z" w:initials="AM">
    <w:p w14:paraId="3BAA86FB" w14:textId="77777777" w:rsidR="00A424E0" w:rsidRDefault="00A424E0" w:rsidP="00A424E0">
      <w:pPr>
        <w:pStyle w:val="CommentText"/>
      </w:pPr>
      <w:r>
        <w:rPr>
          <w:rStyle w:val="CommentReference"/>
        </w:rPr>
        <w:annotationRef/>
      </w:r>
      <w:r>
        <w:t xml:space="preserve">Additionally, the fourth bullet point says “TLAFs in NI and along mid-east coast have decreased” but those boxes in the mid-east coast are beige, indicating a 0.2-0.5% increase. Again, could you clarify this or advise if there are any errors in the Figure? </w:t>
      </w:r>
    </w:p>
  </w:comment>
  <w:comment w:id="7" w:author="Mooney, Andrew" w:date="2026-08-17T10:03:00Z" w:initials="AM">
    <w:p w14:paraId="11331148" w14:textId="77777777" w:rsidR="00CC6DD7" w:rsidRDefault="00CC6DD7" w:rsidP="00CC6DD7">
      <w:pPr>
        <w:pStyle w:val="CommentText"/>
      </w:pPr>
      <w:r>
        <w:rPr>
          <w:rStyle w:val="CommentReference"/>
        </w:rPr>
        <w:annotationRef/>
      </w:r>
      <w:r>
        <w:t xml:space="preserve">On page 7, regarding the Moneypoint units, could I clarify that the report means that as the units are TEG and no dispatch is considered from these units in the model, this is why they had the effect of improving the TLAF of all other participants in the vicinity? Rather than the units not being there at all or operating like other conventional units and having dispatch considered in the model?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31D33F1" w15:done="1"/>
  <w15:commentEx w15:paraId="3BAA86FB" w15:done="1"/>
  <w15:commentEx w15:paraId="1133114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424375B" w16cex:dateUtc="2026-08-17T09:01:00Z"/>
  <w16cex:commentExtensible w16cex:durableId="69750C38" w16cex:dateUtc="2026-08-17T09:01:00Z"/>
  <w16cex:commentExtensible w16cex:durableId="5293B18F" w16cex:dateUtc="2026-08-17T09: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31D33F1" w16cid:durableId="1424375B"/>
  <w16cid:commentId w16cid:paraId="3BAA86FB" w16cid:durableId="69750C38"/>
  <w16cid:commentId w16cid:paraId="11331148" w16cid:durableId="5293B18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82333" w14:textId="77777777" w:rsidR="00B84365" w:rsidRDefault="00B84365" w:rsidP="00B775DC">
      <w:pPr>
        <w:spacing w:after="0" w:line="240" w:lineRule="auto"/>
      </w:pPr>
      <w:r>
        <w:separator/>
      </w:r>
    </w:p>
  </w:endnote>
  <w:endnote w:type="continuationSeparator" w:id="0">
    <w:p w14:paraId="2EA6A84E" w14:textId="77777777" w:rsidR="00B84365" w:rsidRDefault="00B84365" w:rsidP="00B775DC">
      <w:pPr>
        <w:spacing w:after="0" w:line="240" w:lineRule="auto"/>
      </w:pPr>
      <w:r>
        <w:continuationSeparator/>
      </w:r>
    </w:p>
  </w:endnote>
  <w:endnote w:type="continuationNotice" w:id="1">
    <w:p w14:paraId="17D20E41" w14:textId="77777777" w:rsidR="00B84365" w:rsidRDefault="00B843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sha">
    <w:charset w:val="B1"/>
    <w:family w:val="swiss"/>
    <w:pitch w:val="variable"/>
    <w:sig w:usb0="80000807" w:usb1="40000042"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12F7D" w14:textId="191C6CCB" w:rsidR="00CF65A2" w:rsidRPr="009A4395" w:rsidRDefault="00A96CC3" w:rsidP="00E43BD4">
    <w:pPr>
      <w:pStyle w:val="Footer"/>
      <w:rPr>
        <w:lang w:val="en-IE"/>
      </w:rPr>
    </w:pPr>
    <w:r>
      <w:rPr>
        <w:lang w:val="en-IE"/>
      </w:rPr>
      <w:t>26/27</w:t>
    </w:r>
    <w:r w:rsidR="00CF65A2">
      <w:rPr>
        <w:lang w:val="en-IE"/>
      </w:rPr>
      <w:t xml:space="preserve"> </w:t>
    </w:r>
    <w:r w:rsidR="00A50821">
      <w:rPr>
        <w:lang w:val="en-IE"/>
      </w:rPr>
      <w:t>Proposed TLAFs Note</w:t>
    </w:r>
    <w:r w:rsidR="00CF65A2" w:rsidRPr="00E43BD4">
      <w:rPr>
        <w:b w:val="0"/>
        <w:bCs/>
        <w:lang w:val="en-IE"/>
      </w:rPr>
      <w:tab/>
    </w:r>
    <w:r w:rsidR="00CF65A2" w:rsidRPr="00E43BD4">
      <w:rPr>
        <w:lang w:val="en-IE"/>
      </w:rPr>
      <w:t xml:space="preserve">Page </w:t>
    </w:r>
    <w:r w:rsidR="00CF65A2" w:rsidRPr="00E43BD4">
      <w:rPr>
        <w:noProof w:val="0"/>
        <w:lang w:val="en-IE"/>
      </w:rPr>
      <w:fldChar w:fldCharType="begin"/>
    </w:r>
    <w:r w:rsidR="00CF65A2" w:rsidRPr="00E43BD4">
      <w:rPr>
        <w:lang w:val="en-IE"/>
      </w:rPr>
      <w:instrText xml:space="preserve"> PAGE   \* MERGEFORMAT </w:instrText>
    </w:r>
    <w:r w:rsidR="00CF65A2" w:rsidRPr="00E43BD4">
      <w:rPr>
        <w:noProof w:val="0"/>
        <w:lang w:val="en-IE"/>
      </w:rPr>
      <w:fldChar w:fldCharType="separate"/>
    </w:r>
    <w:r w:rsidR="00CF65A2">
      <w:rPr>
        <w:lang w:val="en-IE"/>
      </w:rPr>
      <w:t>2</w:t>
    </w:r>
    <w:r w:rsidR="00CF65A2" w:rsidRPr="00E43BD4">
      <w:rPr>
        <w:lang w:val="en-I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DE1EA" w14:textId="77777777" w:rsidR="00CF65A2" w:rsidRPr="00943983" w:rsidRDefault="00CF65A2" w:rsidP="00F33F85">
    <w:pPr>
      <w:pStyle w:val="Footer"/>
      <w:spacing w:before="0" w:after="0"/>
      <w:ind w:left="4046"/>
      <w:rPr>
        <w:b w:val="0"/>
        <w:bCs/>
        <w:lang w:val="en-I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68C1B" w14:textId="77777777" w:rsidR="00B84365" w:rsidRDefault="00B84365" w:rsidP="00B775DC">
      <w:pPr>
        <w:spacing w:after="0" w:line="240" w:lineRule="auto"/>
      </w:pPr>
      <w:r>
        <w:separator/>
      </w:r>
    </w:p>
  </w:footnote>
  <w:footnote w:type="continuationSeparator" w:id="0">
    <w:p w14:paraId="3EDBF762" w14:textId="77777777" w:rsidR="00B84365" w:rsidRDefault="00B84365" w:rsidP="00B775DC">
      <w:pPr>
        <w:spacing w:after="0" w:line="240" w:lineRule="auto"/>
      </w:pPr>
      <w:r>
        <w:continuationSeparator/>
      </w:r>
    </w:p>
  </w:footnote>
  <w:footnote w:type="continuationNotice" w:id="1">
    <w:p w14:paraId="13596DAB" w14:textId="77777777" w:rsidR="00B84365" w:rsidRDefault="00B84365">
      <w:pPr>
        <w:spacing w:after="0" w:line="240" w:lineRule="auto"/>
      </w:pPr>
    </w:p>
  </w:footnote>
  <w:footnote w:id="2">
    <w:p w14:paraId="5E1CD50D" w14:textId="026C9DE7" w:rsidR="008C16FA" w:rsidRDefault="008C16FA">
      <w:pPr>
        <w:pStyle w:val="FootnoteText"/>
      </w:pPr>
      <w:r>
        <w:rPr>
          <w:rStyle w:val="FootnoteReference"/>
        </w:rPr>
        <w:footnoteRef/>
      </w:r>
      <w:r>
        <w:t xml:space="preserve"> The TLAF for Greenlink has been updated from the 2024/25 approved figure to its actual TLAF determined through commissioning testing in January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F278B" w14:textId="0F164FA3" w:rsidR="00CF65A2" w:rsidRDefault="00CF65A2">
    <w:pPr>
      <w:pStyle w:val="Header"/>
    </w:pPr>
    <w:r>
      <w:rPr>
        <w:noProof/>
        <w:lang w:eastAsia="en-IE" w:bidi="he-IL"/>
      </w:rPr>
      <w:drawing>
        <wp:anchor distT="0" distB="0" distL="114300" distR="114300" simplePos="0" relativeHeight="251658240" behindDoc="1" locked="0" layoutInCell="1" allowOverlap="1" wp14:anchorId="04871123" wp14:editId="4CA92722">
          <wp:simplePos x="0" y="0"/>
          <wp:positionH relativeFrom="page">
            <wp:align>left</wp:align>
          </wp:positionH>
          <wp:positionV relativeFrom="page">
            <wp:align>top</wp:align>
          </wp:positionV>
          <wp:extent cx="7562160" cy="10692000"/>
          <wp:effectExtent l="0" t="0" r="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Masthead.emf"/>
                  <pic:cNvPicPr/>
                </pic:nvPicPr>
                <pic:blipFill>
                  <a:blip r:embed="rId1">
                    <a:extLst>
                      <a:ext uri="{28A0092B-C50C-407E-A947-70E740481C1C}">
                        <a14:useLocalDpi xmlns:a14="http://schemas.microsoft.com/office/drawing/2010/main" val="0"/>
                      </a:ext>
                    </a:extLst>
                  </a:blip>
                  <a:stretch>
                    <a:fillRect/>
                  </a:stretch>
                </pic:blipFill>
                <pic:spPr>
                  <a:xfrm>
                    <a:off x="0" y="0"/>
                    <a:ext cx="756216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5186A"/>
    <w:multiLevelType w:val="hybridMultilevel"/>
    <w:tmpl w:val="1E5C1288"/>
    <w:lvl w:ilvl="0" w:tplc="6EF40A9A">
      <w:start w:val="1"/>
      <w:numFmt w:val="upperLetter"/>
      <w:lvlText w:val="%1)"/>
      <w:lvlJc w:val="left"/>
      <w:pPr>
        <w:ind w:left="644" w:hanging="360"/>
      </w:pPr>
      <w:rPr>
        <w:rFonts w:hint="default"/>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1" w15:restartNumberingAfterBreak="0">
    <w:nsid w:val="09D02259"/>
    <w:multiLevelType w:val="hybridMultilevel"/>
    <w:tmpl w:val="BED69450"/>
    <w:lvl w:ilvl="0" w:tplc="B680EDC2">
      <w:numFmt w:val="bullet"/>
      <w:lvlText w:val="·"/>
      <w:lvlJc w:val="left"/>
      <w:pPr>
        <w:ind w:left="1080" w:hanging="360"/>
      </w:pPr>
      <w:rPr>
        <w:rFonts w:ascii="Trebuchet MS" w:eastAsiaTheme="minorHAnsi" w:hAnsi="Trebuchet MS" w:cstheme="minorBid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DE37116"/>
    <w:multiLevelType w:val="hybridMultilevel"/>
    <w:tmpl w:val="5B4874CC"/>
    <w:numStyleLink w:val="ImportedStyle3"/>
  </w:abstractNum>
  <w:abstractNum w:abstractNumId="3" w15:restartNumberingAfterBreak="0">
    <w:nsid w:val="10430B9B"/>
    <w:multiLevelType w:val="multilevel"/>
    <w:tmpl w:val="17022D3E"/>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3F43CFA"/>
    <w:multiLevelType w:val="hybridMultilevel"/>
    <w:tmpl w:val="F0FA3474"/>
    <w:lvl w:ilvl="0" w:tplc="243087E0">
      <w:numFmt w:val="bullet"/>
      <w:lvlText w:val=""/>
      <w:lvlJc w:val="left"/>
      <w:pPr>
        <w:ind w:left="928" w:hanging="360"/>
      </w:pPr>
      <w:rPr>
        <w:rFonts w:ascii="Symbol" w:eastAsiaTheme="minorEastAsia" w:hAnsi="Symbol" w:cs="Aria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5" w15:restartNumberingAfterBreak="0">
    <w:nsid w:val="151D400C"/>
    <w:multiLevelType w:val="hybridMultilevel"/>
    <w:tmpl w:val="EF20249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6D4083B"/>
    <w:multiLevelType w:val="hybridMultilevel"/>
    <w:tmpl w:val="5EAC8374"/>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88E3817"/>
    <w:multiLevelType w:val="hybridMultilevel"/>
    <w:tmpl w:val="28A23E4E"/>
    <w:lvl w:ilvl="0" w:tplc="1809000F">
      <w:start w:val="1"/>
      <w:numFmt w:val="decimal"/>
      <w:lvlText w:val="%1."/>
      <w:lvlJc w:val="left"/>
      <w:pPr>
        <w:ind w:left="1440" w:hanging="360"/>
      </w:pPr>
    </w:lvl>
    <w:lvl w:ilvl="1" w:tplc="18090019">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8" w15:restartNumberingAfterBreak="0">
    <w:nsid w:val="1C1927DA"/>
    <w:multiLevelType w:val="hybridMultilevel"/>
    <w:tmpl w:val="FFD2CDC0"/>
    <w:lvl w:ilvl="0" w:tplc="243087E0">
      <w:numFmt w:val="bullet"/>
      <w:lvlText w:val=""/>
      <w:lvlJc w:val="left"/>
      <w:pPr>
        <w:ind w:left="644" w:hanging="360"/>
      </w:pPr>
      <w:rPr>
        <w:rFonts w:ascii="Symbol" w:eastAsiaTheme="minorEastAsia" w:hAnsi="Symbol" w:cs="Arial" w:hint="default"/>
      </w:rPr>
    </w:lvl>
    <w:lvl w:ilvl="1" w:tplc="18090003" w:tentative="1">
      <w:start w:val="1"/>
      <w:numFmt w:val="bullet"/>
      <w:lvlText w:val="o"/>
      <w:lvlJc w:val="left"/>
      <w:pPr>
        <w:ind w:left="1364" w:hanging="360"/>
      </w:pPr>
      <w:rPr>
        <w:rFonts w:ascii="Courier New" w:hAnsi="Courier New" w:cs="Courier New" w:hint="default"/>
      </w:rPr>
    </w:lvl>
    <w:lvl w:ilvl="2" w:tplc="18090005" w:tentative="1">
      <w:start w:val="1"/>
      <w:numFmt w:val="bullet"/>
      <w:lvlText w:val=""/>
      <w:lvlJc w:val="left"/>
      <w:pPr>
        <w:ind w:left="2084" w:hanging="360"/>
      </w:pPr>
      <w:rPr>
        <w:rFonts w:ascii="Wingdings" w:hAnsi="Wingdings" w:hint="default"/>
      </w:rPr>
    </w:lvl>
    <w:lvl w:ilvl="3" w:tplc="18090001" w:tentative="1">
      <w:start w:val="1"/>
      <w:numFmt w:val="bullet"/>
      <w:lvlText w:val=""/>
      <w:lvlJc w:val="left"/>
      <w:pPr>
        <w:ind w:left="2804" w:hanging="360"/>
      </w:pPr>
      <w:rPr>
        <w:rFonts w:ascii="Symbol" w:hAnsi="Symbol" w:hint="default"/>
      </w:rPr>
    </w:lvl>
    <w:lvl w:ilvl="4" w:tplc="18090003" w:tentative="1">
      <w:start w:val="1"/>
      <w:numFmt w:val="bullet"/>
      <w:lvlText w:val="o"/>
      <w:lvlJc w:val="left"/>
      <w:pPr>
        <w:ind w:left="3524" w:hanging="360"/>
      </w:pPr>
      <w:rPr>
        <w:rFonts w:ascii="Courier New" w:hAnsi="Courier New" w:cs="Courier New" w:hint="default"/>
      </w:rPr>
    </w:lvl>
    <w:lvl w:ilvl="5" w:tplc="18090005" w:tentative="1">
      <w:start w:val="1"/>
      <w:numFmt w:val="bullet"/>
      <w:lvlText w:val=""/>
      <w:lvlJc w:val="left"/>
      <w:pPr>
        <w:ind w:left="4244" w:hanging="360"/>
      </w:pPr>
      <w:rPr>
        <w:rFonts w:ascii="Wingdings" w:hAnsi="Wingdings" w:hint="default"/>
      </w:rPr>
    </w:lvl>
    <w:lvl w:ilvl="6" w:tplc="18090001" w:tentative="1">
      <w:start w:val="1"/>
      <w:numFmt w:val="bullet"/>
      <w:lvlText w:val=""/>
      <w:lvlJc w:val="left"/>
      <w:pPr>
        <w:ind w:left="4964" w:hanging="360"/>
      </w:pPr>
      <w:rPr>
        <w:rFonts w:ascii="Symbol" w:hAnsi="Symbol" w:hint="default"/>
      </w:rPr>
    </w:lvl>
    <w:lvl w:ilvl="7" w:tplc="18090003" w:tentative="1">
      <w:start w:val="1"/>
      <w:numFmt w:val="bullet"/>
      <w:lvlText w:val="o"/>
      <w:lvlJc w:val="left"/>
      <w:pPr>
        <w:ind w:left="5684" w:hanging="360"/>
      </w:pPr>
      <w:rPr>
        <w:rFonts w:ascii="Courier New" w:hAnsi="Courier New" w:cs="Courier New" w:hint="default"/>
      </w:rPr>
    </w:lvl>
    <w:lvl w:ilvl="8" w:tplc="18090005" w:tentative="1">
      <w:start w:val="1"/>
      <w:numFmt w:val="bullet"/>
      <w:lvlText w:val=""/>
      <w:lvlJc w:val="left"/>
      <w:pPr>
        <w:ind w:left="6404" w:hanging="360"/>
      </w:pPr>
      <w:rPr>
        <w:rFonts w:ascii="Wingdings" w:hAnsi="Wingdings" w:hint="default"/>
      </w:rPr>
    </w:lvl>
  </w:abstractNum>
  <w:abstractNum w:abstractNumId="9" w15:restartNumberingAfterBreak="0">
    <w:nsid w:val="23F93A8E"/>
    <w:multiLevelType w:val="hybridMultilevel"/>
    <w:tmpl w:val="C878239E"/>
    <w:lvl w:ilvl="0" w:tplc="18090001">
      <w:start w:val="1"/>
      <w:numFmt w:val="bullet"/>
      <w:lvlText w:val=""/>
      <w:lvlJc w:val="left"/>
      <w:pPr>
        <w:ind w:left="720" w:hanging="360"/>
      </w:pPr>
      <w:rPr>
        <w:rFonts w:ascii="Symbol" w:hAnsi="Symbol" w:hint="default"/>
      </w:rPr>
    </w:lvl>
    <w:lvl w:ilvl="1" w:tplc="1809000F">
      <w:start w:val="1"/>
      <w:numFmt w:val="decimal"/>
      <w:lvlText w:val="%2."/>
      <w:lvlJc w:val="left"/>
      <w:pPr>
        <w:ind w:left="1440" w:hanging="360"/>
      </w:p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0" w15:restartNumberingAfterBreak="0">
    <w:nsid w:val="25573C5A"/>
    <w:multiLevelType w:val="hybridMultilevel"/>
    <w:tmpl w:val="F4E20F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A8C6BEA"/>
    <w:multiLevelType w:val="multilevel"/>
    <w:tmpl w:val="45820818"/>
    <w:lvl w:ilvl="0">
      <w:start w:val="1"/>
      <w:numFmt w:val="decimal"/>
      <w:pStyle w:val="CERHEADING1"/>
      <w:isLgl/>
      <w:lvlText w:val="%1."/>
      <w:lvlJc w:val="center"/>
      <w:pPr>
        <w:tabs>
          <w:tab w:val="num" w:pos="360"/>
        </w:tabs>
        <w:ind w:left="81" w:hanging="81"/>
      </w:pPr>
      <w:rPr>
        <w:rFonts w:hint="default"/>
        <w:b/>
        <w:i w:val="0"/>
        <w:caps/>
        <w:sz w:val="28"/>
      </w:rPr>
    </w:lvl>
    <w:lvl w:ilvl="1">
      <w:start w:val="1"/>
      <w:numFmt w:val="decimal"/>
      <w:pStyle w:val="CERBODYChar"/>
      <w:isLgl/>
      <w:lvlText w:val="%1.%2"/>
      <w:lvlJc w:val="left"/>
      <w:pPr>
        <w:tabs>
          <w:tab w:val="num" w:pos="1135"/>
        </w:tabs>
        <w:ind w:left="1135" w:hanging="851"/>
      </w:pPr>
      <w:rPr>
        <w:rFonts w:hint="default"/>
      </w:rPr>
    </w:lvl>
    <w:lvl w:ilvl="2">
      <w:start w:val="1"/>
      <w:numFmt w:val="decimal"/>
      <w:isLgl/>
      <w:lvlText w:val="%1.%2.%3"/>
      <w:lvlJc w:val="left"/>
      <w:pPr>
        <w:tabs>
          <w:tab w:val="num" w:pos="563"/>
        </w:tabs>
        <w:ind w:left="563" w:hanging="851"/>
      </w:pPr>
      <w:rPr>
        <w:rFonts w:hint="default"/>
      </w:rPr>
    </w:lvl>
    <w:lvl w:ilvl="3">
      <w:start w:val="1"/>
      <w:numFmt w:val="decimal"/>
      <w:isLgl/>
      <w:lvlText w:val="%1.%2.%3.%4"/>
      <w:lvlJc w:val="left"/>
      <w:pPr>
        <w:tabs>
          <w:tab w:val="num" w:pos="846"/>
        </w:tabs>
        <w:ind w:left="846" w:hanging="1134"/>
      </w:pPr>
      <w:rPr>
        <w:rFonts w:hint="default"/>
      </w:rPr>
    </w:lvl>
    <w:lvl w:ilvl="4">
      <w:start w:val="1"/>
      <w:numFmt w:val="decimal"/>
      <w:isLgl/>
      <w:lvlText w:val="%1.%2.%3.%4.%5"/>
      <w:lvlJc w:val="left"/>
      <w:pPr>
        <w:tabs>
          <w:tab w:val="num" w:pos="3321"/>
        </w:tabs>
        <w:ind w:left="3321" w:hanging="1080"/>
      </w:pPr>
      <w:rPr>
        <w:rFonts w:hint="default"/>
      </w:rPr>
    </w:lvl>
    <w:lvl w:ilvl="5">
      <w:start w:val="1"/>
      <w:numFmt w:val="decimal"/>
      <w:isLgl/>
      <w:lvlText w:val="%1.%2.%3.%4.%5.%6"/>
      <w:lvlJc w:val="left"/>
      <w:pPr>
        <w:tabs>
          <w:tab w:val="num" w:pos="4041"/>
        </w:tabs>
        <w:ind w:left="4041" w:hanging="1080"/>
      </w:pPr>
      <w:rPr>
        <w:rFonts w:hint="default"/>
      </w:rPr>
    </w:lvl>
    <w:lvl w:ilvl="6">
      <w:start w:val="1"/>
      <w:numFmt w:val="decimal"/>
      <w:isLgl/>
      <w:lvlText w:val="%1.%2.%3.%4.%5.%6.%7"/>
      <w:lvlJc w:val="left"/>
      <w:pPr>
        <w:tabs>
          <w:tab w:val="num" w:pos="5121"/>
        </w:tabs>
        <w:ind w:left="5121" w:hanging="1440"/>
      </w:pPr>
      <w:rPr>
        <w:rFonts w:hint="default"/>
      </w:rPr>
    </w:lvl>
    <w:lvl w:ilvl="7">
      <w:start w:val="1"/>
      <w:numFmt w:val="decimal"/>
      <w:isLgl/>
      <w:lvlText w:val="%1.%2.%3.%4.%5.%6.%7.%8"/>
      <w:lvlJc w:val="left"/>
      <w:pPr>
        <w:tabs>
          <w:tab w:val="num" w:pos="5841"/>
        </w:tabs>
        <w:ind w:left="5841" w:hanging="1440"/>
      </w:pPr>
      <w:rPr>
        <w:rFonts w:hint="default"/>
      </w:rPr>
    </w:lvl>
    <w:lvl w:ilvl="8">
      <w:start w:val="1"/>
      <w:numFmt w:val="decimal"/>
      <w:isLgl/>
      <w:lvlText w:val="%1.%2.%3.%4.%5.%6.%7.%8.%9"/>
      <w:lvlJc w:val="left"/>
      <w:pPr>
        <w:tabs>
          <w:tab w:val="num" w:pos="6921"/>
        </w:tabs>
        <w:ind w:left="6921" w:hanging="1800"/>
      </w:pPr>
      <w:rPr>
        <w:rFonts w:hint="default"/>
      </w:rPr>
    </w:lvl>
  </w:abstractNum>
  <w:abstractNum w:abstractNumId="12" w15:restartNumberingAfterBreak="0">
    <w:nsid w:val="2DF67418"/>
    <w:multiLevelType w:val="multilevel"/>
    <w:tmpl w:val="4E8CD0FC"/>
    <w:lvl w:ilvl="0">
      <w:numFmt w:val="bullet"/>
      <w:lvlText w:val="•"/>
      <w:lvlJc w:val="left"/>
      <w:pPr>
        <w:ind w:left="720" w:hanging="360"/>
      </w:pPr>
      <w:rPr>
        <w:rFonts w:ascii="Trebuchet MS" w:eastAsiaTheme="minorHAnsi" w:hAnsi="Trebuchet MS" w:cstheme="minorBidi" w:hint="default"/>
      </w:rPr>
    </w:lvl>
    <w:lvl w:ilvl="1">
      <w:numFmt w:val="bullet"/>
      <w:lvlText w:val="–"/>
      <w:lvlJc w:val="left"/>
      <w:pPr>
        <w:ind w:left="1440" w:hanging="360"/>
      </w:pPr>
      <w:rPr>
        <w:rFonts w:ascii="Trebuchet MS" w:eastAsiaTheme="minorHAnsi" w:hAnsi="Trebuchet MS" w:cstheme="minorBid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E054285"/>
    <w:multiLevelType w:val="hybridMultilevel"/>
    <w:tmpl w:val="43B628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EA067D9"/>
    <w:multiLevelType w:val="hybridMultilevel"/>
    <w:tmpl w:val="899A409A"/>
    <w:lvl w:ilvl="0" w:tplc="4C0600F8">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5" w15:restartNumberingAfterBreak="0">
    <w:nsid w:val="31647FE5"/>
    <w:multiLevelType w:val="multilevel"/>
    <w:tmpl w:val="044E9BA6"/>
    <w:styleLink w:val="EirgridReport"/>
    <w:lvl w:ilvl="0">
      <w:numFmt w:val="bullet"/>
      <w:lvlText w:val="•"/>
      <w:lvlJc w:val="left"/>
      <w:pPr>
        <w:ind w:left="357" w:hanging="357"/>
      </w:pPr>
      <w:rPr>
        <w:rFonts w:ascii="Trebuchet MS" w:hAnsi="Trebuchet MS" w:cs="Gisha" w:hint="default"/>
      </w:rPr>
    </w:lvl>
    <w:lvl w:ilvl="1">
      <w:numFmt w:val="bullet"/>
      <w:lvlText w:val="–"/>
      <w:lvlJc w:val="left"/>
      <w:pPr>
        <w:ind w:left="714" w:hanging="357"/>
      </w:pPr>
      <w:rPr>
        <w:rFonts w:ascii="Trebuchet MS" w:hAnsi="Trebuchet MS" w:cs="Gisha" w:hint="default"/>
      </w:rPr>
    </w:lvl>
    <w:lvl w:ilvl="2">
      <w:start w:val="1"/>
      <w:numFmt w:val="bullet"/>
      <w:lvlText w:val="•"/>
      <w:lvlJc w:val="left"/>
      <w:pPr>
        <w:ind w:left="1072" w:hanging="358"/>
      </w:pPr>
      <w:rPr>
        <w:rFonts w:ascii="Trebuchet MS" w:hAnsi="Trebuchet MS" w:cs="Times New Roman"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1C93543"/>
    <w:multiLevelType w:val="multilevel"/>
    <w:tmpl w:val="2390B2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3034347"/>
    <w:multiLevelType w:val="hybridMultilevel"/>
    <w:tmpl w:val="FCAE48E2"/>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0CB7EEC"/>
    <w:multiLevelType w:val="hybridMultilevel"/>
    <w:tmpl w:val="7D220206"/>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5324D10"/>
    <w:multiLevelType w:val="hybridMultilevel"/>
    <w:tmpl w:val="A730881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99F1AEA"/>
    <w:multiLevelType w:val="hybridMultilevel"/>
    <w:tmpl w:val="5B4874CC"/>
    <w:styleLink w:val="ImportedStyle3"/>
    <w:lvl w:ilvl="0" w:tplc="3F527E48">
      <w:start w:val="1"/>
      <w:numFmt w:val="bullet"/>
      <w:lvlText w:val="·"/>
      <w:lvlJc w:val="left"/>
      <w:pPr>
        <w:ind w:left="114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E78388C">
      <w:start w:val="1"/>
      <w:numFmt w:val="bullet"/>
      <w:lvlText w:val="o"/>
      <w:lvlJc w:val="left"/>
      <w:pPr>
        <w:ind w:left="186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5189F06">
      <w:start w:val="1"/>
      <w:numFmt w:val="bullet"/>
      <w:lvlText w:val="▪"/>
      <w:lvlJc w:val="left"/>
      <w:pPr>
        <w:ind w:left="258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2008C24">
      <w:start w:val="1"/>
      <w:numFmt w:val="bullet"/>
      <w:lvlText w:val="·"/>
      <w:lvlJc w:val="left"/>
      <w:pPr>
        <w:ind w:left="330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66617F0">
      <w:start w:val="1"/>
      <w:numFmt w:val="bullet"/>
      <w:lvlText w:val="o"/>
      <w:lvlJc w:val="left"/>
      <w:pPr>
        <w:ind w:left="402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FC83E34">
      <w:start w:val="1"/>
      <w:numFmt w:val="bullet"/>
      <w:lvlText w:val="▪"/>
      <w:lvlJc w:val="left"/>
      <w:pPr>
        <w:ind w:left="474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C05424">
      <w:start w:val="1"/>
      <w:numFmt w:val="bullet"/>
      <w:lvlText w:val="·"/>
      <w:lvlJc w:val="left"/>
      <w:pPr>
        <w:ind w:left="546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1EC1FFC">
      <w:start w:val="1"/>
      <w:numFmt w:val="bullet"/>
      <w:lvlText w:val="o"/>
      <w:lvlJc w:val="left"/>
      <w:pPr>
        <w:ind w:left="618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EEC90EA">
      <w:start w:val="1"/>
      <w:numFmt w:val="bullet"/>
      <w:lvlText w:val="▪"/>
      <w:lvlJc w:val="left"/>
      <w:pPr>
        <w:ind w:left="690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BE25AFD"/>
    <w:multiLevelType w:val="hybridMultilevel"/>
    <w:tmpl w:val="CC4CF4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DFB4E1B"/>
    <w:multiLevelType w:val="multilevel"/>
    <w:tmpl w:val="5ADC2E82"/>
    <w:lvl w:ilvl="0">
      <w:numFmt w:val="bullet"/>
      <w:lvlText w:val="•"/>
      <w:lvlJc w:val="left"/>
      <w:pPr>
        <w:ind w:left="181" w:hanging="181"/>
      </w:pPr>
      <w:rPr>
        <w:rFonts w:ascii="Trebuchet MS" w:hAnsi="Trebuchet MS" w:cs="Gisha" w:hint="default"/>
      </w:rPr>
    </w:lvl>
    <w:lvl w:ilvl="1">
      <w:numFmt w:val="bullet"/>
      <w:lvlText w:val="–"/>
      <w:lvlJc w:val="left"/>
      <w:pPr>
        <w:ind w:left="363" w:hanging="182"/>
      </w:pPr>
      <w:rPr>
        <w:rFonts w:ascii="Trebuchet MS" w:hAnsi="Trebuchet MS" w:cs="Gisha" w:hint="default"/>
      </w:rPr>
    </w:lvl>
    <w:lvl w:ilvl="2">
      <w:start w:val="1"/>
      <w:numFmt w:val="bullet"/>
      <w:lvlText w:val="•"/>
      <w:lvlJc w:val="left"/>
      <w:pPr>
        <w:ind w:left="544" w:hanging="181"/>
      </w:pPr>
      <w:rPr>
        <w:rFonts w:ascii="Trebuchet MS" w:hAnsi="Trebuchet MS" w:cs="Times New Roman"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53E41420"/>
    <w:multiLevelType w:val="hybridMultilevel"/>
    <w:tmpl w:val="8098D89E"/>
    <w:lvl w:ilvl="0" w:tplc="FDEE24F6">
      <w:numFmt w:val="bullet"/>
      <w:lvlText w:val="•"/>
      <w:lvlJc w:val="left"/>
      <w:pPr>
        <w:ind w:left="720" w:hanging="360"/>
      </w:pPr>
      <w:rPr>
        <w:rFonts w:ascii="Trebuchet MS" w:eastAsiaTheme="minorHAnsi" w:hAnsi="Trebuchet MS" w:cstheme="minorBidi" w:hint="default"/>
      </w:rPr>
    </w:lvl>
    <w:lvl w:ilvl="1" w:tplc="1E445CE2">
      <w:numFmt w:val="bullet"/>
      <w:lvlText w:val="–"/>
      <w:lvlJc w:val="left"/>
      <w:pPr>
        <w:ind w:left="1440" w:hanging="360"/>
      </w:pPr>
      <w:rPr>
        <w:rFonts w:ascii="Trebuchet MS" w:eastAsiaTheme="minorHAnsi" w:hAnsi="Trebuchet MS" w:cstheme="minorBidi" w:hint="default"/>
      </w:rPr>
    </w:lvl>
    <w:lvl w:ilvl="2" w:tplc="18090001">
      <w:start w:val="1"/>
      <w:numFmt w:val="bullet"/>
      <w:lvlText w:val=""/>
      <w:lvlJc w:val="left"/>
      <w:pPr>
        <w:ind w:left="2160" w:hanging="360"/>
      </w:pPr>
      <w:rPr>
        <w:rFonts w:ascii="Symbol" w:hAnsi="Symbol"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6333507"/>
    <w:multiLevelType w:val="hybridMultilevel"/>
    <w:tmpl w:val="35EE7E4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616E7B6C"/>
    <w:multiLevelType w:val="hybridMultilevel"/>
    <w:tmpl w:val="056099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3BF694F"/>
    <w:multiLevelType w:val="hybridMultilevel"/>
    <w:tmpl w:val="7794D1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718407F"/>
    <w:multiLevelType w:val="hybridMultilevel"/>
    <w:tmpl w:val="F564C7FE"/>
    <w:lvl w:ilvl="0" w:tplc="DCA0A3DC">
      <w:start w:val="1"/>
      <w:numFmt w:val="decimal"/>
      <w:lvlText w:val="%1."/>
      <w:lvlJc w:val="left"/>
      <w:pPr>
        <w:ind w:left="1020" w:hanging="360"/>
      </w:pPr>
    </w:lvl>
    <w:lvl w:ilvl="1" w:tplc="C6D0C554">
      <w:start w:val="1"/>
      <w:numFmt w:val="decimal"/>
      <w:lvlText w:val="%2."/>
      <w:lvlJc w:val="left"/>
      <w:pPr>
        <w:ind w:left="1020" w:hanging="360"/>
      </w:pPr>
    </w:lvl>
    <w:lvl w:ilvl="2" w:tplc="DEB091DE">
      <w:start w:val="1"/>
      <w:numFmt w:val="decimal"/>
      <w:lvlText w:val="%3."/>
      <w:lvlJc w:val="left"/>
      <w:pPr>
        <w:ind w:left="1020" w:hanging="360"/>
      </w:pPr>
    </w:lvl>
    <w:lvl w:ilvl="3" w:tplc="88ACB30E">
      <w:start w:val="1"/>
      <w:numFmt w:val="decimal"/>
      <w:lvlText w:val="%4."/>
      <w:lvlJc w:val="left"/>
      <w:pPr>
        <w:ind w:left="1020" w:hanging="360"/>
      </w:pPr>
    </w:lvl>
    <w:lvl w:ilvl="4" w:tplc="D4BEFF5E">
      <w:start w:val="1"/>
      <w:numFmt w:val="decimal"/>
      <w:lvlText w:val="%5."/>
      <w:lvlJc w:val="left"/>
      <w:pPr>
        <w:ind w:left="1020" w:hanging="360"/>
      </w:pPr>
    </w:lvl>
    <w:lvl w:ilvl="5" w:tplc="7578D788">
      <w:start w:val="1"/>
      <w:numFmt w:val="decimal"/>
      <w:lvlText w:val="%6."/>
      <w:lvlJc w:val="left"/>
      <w:pPr>
        <w:ind w:left="1020" w:hanging="360"/>
      </w:pPr>
    </w:lvl>
    <w:lvl w:ilvl="6" w:tplc="0D68D19A">
      <w:start w:val="1"/>
      <w:numFmt w:val="decimal"/>
      <w:lvlText w:val="%7."/>
      <w:lvlJc w:val="left"/>
      <w:pPr>
        <w:ind w:left="1020" w:hanging="360"/>
      </w:pPr>
    </w:lvl>
    <w:lvl w:ilvl="7" w:tplc="88222AA8">
      <w:start w:val="1"/>
      <w:numFmt w:val="decimal"/>
      <w:lvlText w:val="%8."/>
      <w:lvlJc w:val="left"/>
      <w:pPr>
        <w:ind w:left="1020" w:hanging="360"/>
      </w:pPr>
    </w:lvl>
    <w:lvl w:ilvl="8" w:tplc="CCE61770">
      <w:start w:val="1"/>
      <w:numFmt w:val="decimal"/>
      <w:lvlText w:val="%9."/>
      <w:lvlJc w:val="left"/>
      <w:pPr>
        <w:ind w:left="1020" w:hanging="360"/>
      </w:pPr>
    </w:lvl>
  </w:abstractNum>
  <w:abstractNum w:abstractNumId="28" w15:restartNumberingAfterBreak="0">
    <w:nsid w:val="685B32F5"/>
    <w:multiLevelType w:val="hybridMultilevel"/>
    <w:tmpl w:val="2BDA95AC"/>
    <w:lvl w:ilvl="0" w:tplc="FDEE24F6">
      <w:numFmt w:val="bullet"/>
      <w:lvlText w:val="•"/>
      <w:lvlJc w:val="left"/>
      <w:pPr>
        <w:ind w:left="720" w:hanging="360"/>
      </w:pPr>
      <w:rPr>
        <w:rFonts w:ascii="Trebuchet MS" w:eastAsiaTheme="minorHAnsi" w:hAnsi="Trebuchet MS" w:cstheme="minorBidi" w:hint="default"/>
      </w:rPr>
    </w:lvl>
    <w:lvl w:ilvl="1" w:tplc="1E445CE2">
      <w:numFmt w:val="bullet"/>
      <w:lvlText w:val="–"/>
      <w:lvlJc w:val="left"/>
      <w:pPr>
        <w:ind w:left="1440" w:hanging="360"/>
      </w:pPr>
      <w:rPr>
        <w:rFonts w:ascii="Trebuchet MS" w:eastAsiaTheme="minorHAnsi" w:hAnsi="Trebuchet MS" w:cstheme="minorBidi"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BA43CE0"/>
    <w:multiLevelType w:val="hybridMultilevel"/>
    <w:tmpl w:val="4D6CAA70"/>
    <w:lvl w:ilvl="0" w:tplc="13D2DE3C">
      <w:start w:val="1"/>
      <w:numFmt w:val="decimal"/>
      <w:lvlText w:val="%1."/>
      <w:lvlJc w:val="left"/>
      <w:pPr>
        <w:ind w:left="1020" w:hanging="360"/>
      </w:pPr>
    </w:lvl>
    <w:lvl w:ilvl="1" w:tplc="4126D074">
      <w:start w:val="1"/>
      <w:numFmt w:val="decimal"/>
      <w:lvlText w:val="%2."/>
      <w:lvlJc w:val="left"/>
      <w:pPr>
        <w:ind w:left="1020" w:hanging="360"/>
      </w:pPr>
    </w:lvl>
    <w:lvl w:ilvl="2" w:tplc="8132C9CE">
      <w:start w:val="1"/>
      <w:numFmt w:val="decimal"/>
      <w:lvlText w:val="%3."/>
      <w:lvlJc w:val="left"/>
      <w:pPr>
        <w:ind w:left="1020" w:hanging="360"/>
      </w:pPr>
    </w:lvl>
    <w:lvl w:ilvl="3" w:tplc="7C622148">
      <w:start w:val="1"/>
      <w:numFmt w:val="decimal"/>
      <w:lvlText w:val="%4."/>
      <w:lvlJc w:val="left"/>
      <w:pPr>
        <w:ind w:left="1020" w:hanging="360"/>
      </w:pPr>
    </w:lvl>
    <w:lvl w:ilvl="4" w:tplc="08D04CD8">
      <w:start w:val="1"/>
      <w:numFmt w:val="decimal"/>
      <w:lvlText w:val="%5."/>
      <w:lvlJc w:val="left"/>
      <w:pPr>
        <w:ind w:left="1020" w:hanging="360"/>
      </w:pPr>
    </w:lvl>
    <w:lvl w:ilvl="5" w:tplc="50BA7E9C">
      <w:start w:val="1"/>
      <w:numFmt w:val="decimal"/>
      <w:lvlText w:val="%6."/>
      <w:lvlJc w:val="left"/>
      <w:pPr>
        <w:ind w:left="1020" w:hanging="360"/>
      </w:pPr>
    </w:lvl>
    <w:lvl w:ilvl="6" w:tplc="9968AEFC">
      <w:start w:val="1"/>
      <w:numFmt w:val="decimal"/>
      <w:lvlText w:val="%7."/>
      <w:lvlJc w:val="left"/>
      <w:pPr>
        <w:ind w:left="1020" w:hanging="360"/>
      </w:pPr>
    </w:lvl>
    <w:lvl w:ilvl="7" w:tplc="A51CC824">
      <w:start w:val="1"/>
      <w:numFmt w:val="decimal"/>
      <w:lvlText w:val="%8."/>
      <w:lvlJc w:val="left"/>
      <w:pPr>
        <w:ind w:left="1020" w:hanging="360"/>
      </w:pPr>
    </w:lvl>
    <w:lvl w:ilvl="8" w:tplc="C2140840">
      <w:start w:val="1"/>
      <w:numFmt w:val="decimal"/>
      <w:lvlText w:val="%9."/>
      <w:lvlJc w:val="left"/>
      <w:pPr>
        <w:ind w:left="1020" w:hanging="360"/>
      </w:pPr>
    </w:lvl>
  </w:abstractNum>
  <w:abstractNum w:abstractNumId="30" w15:restartNumberingAfterBreak="0">
    <w:nsid w:val="6E627F5A"/>
    <w:multiLevelType w:val="hybridMultilevel"/>
    <w:tmpl w:val="C9E87D0A"/>
    <w:lvl w:ilvl="0" w:tplc="B680EDC2">
      <w:numFmt w:val="bullet"/>
      <w:lvlText w:val="·"/>
      <w:lvlJc w:val="left"/>
      <w:pPr>
        <w:ind w:left="1080" w:hanging="360"/>
      </w:pPr>
      <w:rPr>
        <w:rFonts w:ascii="Trebuchet MS" w:eastAsiaTheme="minorHAnsi" w:hAnsi="Trebuchet MS" w:cstheme="minorBid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1" w15:restartNumberingAfterBreak="0">
    <w:nsid w:val="6F346E72"/>
    <w:multiLevelType w:val="hybridMultilevel"/>
    <w:tmpl w:val="C6CAB93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FE621DE"/>
    <w:multiLevelType w:val="hybridMultilevel"/>
    <w:tmpl w:val="0C82188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1DF4369"/>
    <w:multiLevelType w:val="hybridMultilevel"/>
    <w:tmpl w:val="7D220206"/>
    <w:lvl w:ilvl="0" w:tplc="18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4D13D78"/>
    <w:multiLevelType w:val="hybridMultilevel"/>
    <w:tmpl w:val="ED047342"/>
    <w:lvl w:ilvl="0" w:tplc="FDEE24F6">
      <w:numFmt w:val="bullet"/>
      <w:lvlText w:val="•"/>
      <w:lvlJc w:val="left"/>
      <w:pPr>
        <w:ind w:left="720" w:hanging="360"/>
      </w:pPr>
      <w:rPr>
        <w:rFonts w:ascii="Trebuchet MS" w:eastAsiaTheme="minorHAnsi" w:hAnsi="Trebuchet MS" w:cstheme="minorBidi" w:hint="default"/>
      </w:rPr>
    </w:lvl>
    <w:lvl w:ilvl="1" w:tplc="1E445CE2">
      <w:numFmt w:val="bullet"/>
      <w:lvlText w:val="–"/>
      <w:lvlJc w:val="left"/>
      <w:pPr>
        <w:ind w:left="1440" w:hanging="360"/>
      </w:pPr>
      <w:rPr>
        <w:rFonts w:ascii="Trebuchet MS" w:eastAsiaTheme="minorHAnsi" w:hAnsi="Trebuchet MS" w:cstheme="minorBidi" w:hint="default"/>
      </w:rPr>
    </w:lvl>
    <w:lvl w:ilvl="2" w:tplc="FDEE24F6">
      <w:numFmt w:val="bullet"/>
      <w:lvlText w:val="•"/>
      <w:lvlJc w:val="left"/>
      <w:pPr>
        <w:ind w:left="2160" w:hanging="360"/>
      </w:pPr>
      <w:rPr>
        <w:rFonts w:ascii="Trebuchet MS" w:eastAsiaTheme="minorHAnsi" w:hAnsi="Trebuchet MS" w:cstheme="minorBidi"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7CA61D8"/>
    <w:multiLevelType w:val="multilevel"/>
    <w:tmpl w:val="C3A4069E"/>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709" w:hanging="709"/>
      </w:pPr>
      <w:rPr>
        <w:rFonts w:hint="default"/>
      </w:rPr>
    </w:lvl>
    <w:lvl w:ilvl="2">
      <w:start w:val="1"/>
      <w:numFmt w:val="decimal"/>
      <w:pStyle w:val="Heading3"/>
      <w:lvlText w:val="%1.%2.%3."/>
      <w:lvlJc w:val="left"/>
      <w:pPr>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C011378"/>
    <w:multiLevelType w:val="multilevel"/>
    <w:tmpl w:val="4E8CD0FC"/>
    <w:lvl w:ilvl="0">
      <w:numFmt w:val="bullet"/>
      <w:lvlText w:val="•"/>
      <w:lvlJc w:val="left"/>
      <w:pPr>
        <w:ind w:left="720" w:hanging="360"/>
      </w:pPr>
      <w:rPr>
        <w:rFonts w:ascii="Trebuchet MS" w:eastAsiaTheme="minorHAnsi" w:hAnsi="Trebuchet MS" w:cstheme="minorBidi" w:hint="default"/>
      </w:rPr>
    </w:lvl>
    <w:lvl w:ilvl="1">
      <w:numFmt w:val="bullet"/>
      <w:lvlText w:val="–"/>
      <w:lvlJc w:val="left"/>
      <w:pPr>
        <w:ind w:left="1440" w:hanging="360"/>
      </w:pPr>
      <w:rPr>
        <w:rFonts w:ascii="Trebuchet MS" w:eastAsiaTheme="minorHAnsi" w:hAnsi="Trebuchet MS" w:cstheme="minorBid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038318982">
    <w:abstractNumId w:val="21"/>
  </w:num>
  <w:num w:numId="2" w16cid:durableId="683435898">
    <w:abstractNumId w:val="28"/>
  </w:num>
  <w:num w:numId="3" w16cid:durableId="1149597520">
    <w:abstractNumId w:val="23"/>
  </w:num>
  <w:num w:numId="4" w16cid:durableId="655884747">
    <w:abstractNumId w:val="34"/>
  </w:num>
  <w:num w:numId="5" w16cid:durableId="1644967351">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53665594">
    <w:abstractNumId w:val="12"/>
  </w:num>
  <w:num w:numId="7" w16cid:durableId="786966437">
    <w:abstractNumId w:val="36"/>
  </w:num>
  <w:num w:numId="8" w16cid:durableId="665288370">
    <w:abstractNumId w:val="22"/>
  </w:num>
  <w:num w:numId="9" w16cid:durableId="140973501">
    <w:abstractNumId w:val="15"/>
  </w:num>
  <w:num w:numId="10" w16cid:durableId="773938396">
    <w:abstractNumId w:val="35"/>
  </w:num>
  <w:num w:numId="11" w16cid:durableId="44499292">
    <w:abstractNumId w:val="3"/>
  </w:num>
  <w:num w:numId="12" w16cid:durableId="591087349">
    <w:abstractNumId w:val="8"/>
  </w:num>
  <w:num w:numId="13" w16cid:durableId="490411073">
    <w:abstractNumId w:val="4"/>
  </w:num>
  <w:num w:numId="14" w16cid:durableId="76249532">
    <w:abstractNumId w:val="0"/>
  </w:num>
  <w:num w:numId="15" w16cid:durableId="669215644">
    <w:abstractNumId w:val="13"/>
  </w:num>
  <w:num w:numId="16" w16cid:durableId="1483427141">
    <w:abstractNumId w:val="5"/>
  </w:num>
  <w:num w:numId="17" w16cid:durableId="715466364">
    <w:abstractNumId w:val="24"/>
  </w:num>
  <w:num w:numId="18" w16cid:durableId="1771776938">
    <w:abstractNumId w:val="35"/>
  </w:num>
  <w:num w:numId="19" w16cid:durableId="1074820693">
    <w:abstractNumId w:val="9"/>
    <w:lvlOverride w:ilvl="0"/>
    <w:lvlOverride w:ilvl="1">
      <w:startOverride w:val="1"/>
    </w:lvlOverride>
    <w:lvlOverride w:ilvl="2"/>
    <w:lvlOverride w:ilvl="3"/>
    <w:lvlOverride w:ilvl="4"/>
    <w:lvlOverride w:ilvl="5"/>
    <w:lvlOverride w:ilvl="6"/>
    <w:lvlOverride w:ilvl="7"/>
    <w:lvlOverride w:ilvl="8"/>
  </w:num>
  <w:num w:numId="20" w16cid:durableId="412358838">
    <w:abstractNumId w:val="16"/>
  </w:num>
  <w:num w:numId="21" w16cid:durableId="1198785323">
    <w:abstractNumId w:val="35"/>
  </w:num>
  <w:num w:numId="22" w16cid:durableId="248849892">
    <w:abstractNumId w:val="35"/>
  </w:num>
  <w:num w:numId="23" w16cid:durableId="434832533">
    <w:abstractNumId w:val="35"/>
  </w:num>
  <w:num w:numId="24" w16cid:durableId="996036326">
    <w:abstractNumId w:val="16"/>
  </w:num>
  <w:num w:numId="25" w16cid:durableId="618682040">
    <w:abstractNumId w:val="17"/>
  </w:num>
  <w:num w:numId="26" w16cid:durableId="223180766">
    <w:abstractNumId w:val="6"/>
  </w:num>
  <w:num w:numId="27" w16cid:durableId="95909478">
    <w:abstractNumId w:val="19"/>
  </w:num>
  <w:num w:numId="28" w16cid:durableId="1772162016">
    <w:abstractNumId w:val="31"/>
  </w:num>
  <w:num w:numId="29" w16cid:durableId="162937799">
    <w:abstractNumId w:val="32"/>
  </w:num>
  <w:num w:numId="30" w16cid:durableId="1353918817">
    <w:abstractNumId w:val="7"/>
  </w:num>
  <w:num w:numId="31" w16cid:durableId="2015060965">
    <w:abstractNumId w:val="14"/>
  </w:num>
  <w:num w:numId="32" w16cid:durableId="181437417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33570189">
    <w:abstractNumId w:val="35"/>
  </w:num>
  <w:num w:numId="34" w16cid:durableId="1356223867">
    <w:abstractNumId w:val="35"/>
  </w:num>
  <w:num w:numId="35" w16cid:durableId="1920209939">
    <w:abstractNumId w:val="26"/>
  </w:num>
  <w:num w:numId="36" w16cid:durableId="1466194013">
    <w:abstractNumId w:val="33"/>
  </w:num>
  <w:num w:numId="37" w16cid:durableId="1815097975">
    <w:abstractNumId w:val="18"/>
  </w:num>
  <w:num w:numId="38" w16cid:durableId="519971537">
    <w:abstractNumId w:val="11"/>
  </w:num>
  <w:num w:numId="39" w16cid:durableId="1794789406">
    <w:abstractNumId w:val="35"/>
  </w:num>
  <w:num w:numId="40" w16cid:durableId="2095203152">
    <w:abstractNumId w:val="20"/>
  </w:num>
  <w:num w:numId="41" w16cid:durableId="1966112035">
    <w:abstractNumId w:val="2"/>
  </w:num>
  <w:num w:numId="42" w16cid:durableId="1732651828">
    <w:abstractNumId w:val="10"/>
  </w:num>
  <w:num w:numId="43" w16cid:durableId="1346445999">
    <w:abstractNumId w:val="27"/>
  </w:num>
  <w:num w:numId="44" w16cid:durableId="268008521">
    <w:abstractNumId w:val="25"/>
  </w:num>
  <w:num w:numId="45" w16cid:durableId="2098163780">
    <w:abstractNumId w:val="29"/>
  </w:num>
  <w:num w:numId="46" w16cid:durableId="341051011">
    <w:abstractNumId w:val="1"/>
  </w:num>
  <w:num w:numId="47" w16cid:durableId="1064985205">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oney, Andrew">
    <w15:presenceInfo w15:providerId="AD" w15:userId="S::Andrew.Mooney@Soni.Ltd.Uk::03b87e49-27f7-4ef4-92d9-51a65d4160c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revisionView w:markup="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6BB"/>
    <w:rsid w:val="000065A2"/>
    <w:rsid w:val="00006DF2"/>
    <w:rsid w:val="0001040B"/>
    <w:rsid w:val="00013350"/>
    <w:rsid w:val="000375B6"/>
    <w:rsid w:val="00043C8A"/>
    <w:rsid w:val="00046936"/>
    <w:rsid w:val="0004707E"/>
    <w:rsid w:val="0005205D"/>
    <w:rsid w:val="00053945"/>
    <w:rsid w:val="00053EA1"/>
    <w:rsid w:val="00056A63"/>
    <w:rsid w:val="00066AC7"/>
    <w:rsid w:val="000721BF"/>
    <w:rsid w:val="00073311"/>
    <w:rsid w:val="00073ED5"/>
    <w:rsid w:val="0007608D"/>
    <w:rsid w:val="000913B5"/>
    <w:rsid w:val="00091499"/>
    <w:rsid w:val="00091C2E"/>
    <w:rsid w:val="00092D9E"/>
    <w:rsid w:val="00093F17"/>
    <w:rsid w:val="000A4440"/>
    <w:rsid w:val="000B21C2"/>
    <w:rsid w:val="000C34FB"/>
    <w:rsid w:val="000C3A56"/>
    <w:rsid w:val="000C68EF"/>
    <w:rsid w:val="000C71CC"/>
    <w:rsid w:val="000D190D"/>
    <w:rsid w:val="000D23CD"/>
    <w:rsid w:val="000E1299"/>
    <w:rsid w:val="000E35BF"/>
    <w:rsid w:val="000E41E4"/>
    <w:rsid w:val="000E567F"/>
    <w:rsid w:val="000E6784"/>
    <w:rsid w:val="000F17E2"/>
    <w:rsid w:val="000F2035"/>
    <w:rsid w:val="000F2EBA"/>
    <w:rsid w:val="000F6725"/>
    <w:rsid w:val="001076FC"/>
    <w:rsid w:val="00113AE0"/>
    <w:rsid w:val="00114E06"/>
    <w:rsid w:val="00130053"/>
    <w:rsid w:val="00131933"/>
    <w:rsid w:val="00134A5E"/>
    <w:rsid w:val="0014541A"/>
    <w:rsid w:val="001478F4"/>
    <w:rsid w:val="00152ADC"/>
    <w:rsid w:val="00154F67"/>
    <w:rsid w:val="00161B5E"/>
    <w:rsid w:val="00162692"/>
    <w:rsid w:val="00163FDB"/>
    <w:rsid w:val="00165287"/>
    <w:rsid w:val="00171D1D"/>
    <w:rsid w:val="00172B69"/>
    <w:rsid w:val="00174536"/>
    <w:rsid w:val="00174C29"/>
    <w:rsid w:val="0017501F"/>
    <w:rsid w:val="00177E7A"/>
    <w:rsid w:val="00183086"/>
    <w:rsid w:val="00186830"/>
    <w:rsid w:val="00193D2F"/>
    <w:rsid w:val="00196A57"/>
    <w:rsid w:val="00196B41"/>
    <w:rsid w:val="001A4ADF"/>
    <w:rsid w:val="001B2278"/>
    <w:rsid w:val="001C348F"/>
    <w:rsid w:val="001D5D95"/>
    <w:rsid w:val="001D6777"/>
    <w:rsid w:val="001D7B4A"/>
    <w:rsid w:val="001E0A07"/>
    <w:rsid w:val="001E0CDE"/>
    <w:rsid w:val="001E24B7"/>
    <w:rsid w:val="001E4783"/>
    <w:rsid w:val="001E7799"/>
    <w:rsid w:val="001F1E19"/>
    <w:rsid w:val="001F1FF8"/>
    <w:rsid w:val="001F3C94"/>
    <w:rsid w:val="001F4615"/>
    <w:rsid w:val="00200549"/>
    <w:rsid w:val="00201E05"/>
    <w:rsid w:val="00202F89"/>
    <w:rsid w:val="00203D92"/>
    <w:rsid w:val="00204B16"/>
    <w:rsid w:val="0021256D"/>
    <w:rsid w:val="00216AEC"/>
    <w:rsid w:val="00216D7B"/>
    <w:rsid w:val="00217691"/>
    <w:rsid w:val="00220A26"/>
    <w:rsid w:val="00224843"/>
    <w:rsid w:val="002266EB"/>
    <w:rsid w:val="00234E8A"/>
    <w:rsid w:val="00235C40"/>
    <w:rsid w:val="00236280"/>
    <w:rsid w:val="00236376"/>
    <w:rsid w:val="00250648"/>
    <w:rsid w:val="002517AC"/>
    <w:rsid w:val="00251863"/>
    <w:rsid w:val="002561A3"/>
    <w:rsid w:val="0026250F"/>
    <w:rsid w:val="0026635B"/>
    <w:rsid w:val="002705C3"/>
    <w:rsid w:val="0027367F"/>
    <w:rsid w:val="00277906"/>
    <w:rsid w:val="00290102"/>
    <w:rsid w:val="00290336"/>
    <w:rsid w:val="0029100A"/>
    <w:rsid w:val="00292027"/>
    <w:rsid w:val="00296126"/>
    <w:rsid w:val="002A0B2D"/>
    <w:rsid w:val="002A2041"/>
    <w:rsid w:val="002A77D6"/>
    <w:rsid w:val="002B1CD0"/>
    <w:rsid w:val="002B1F7C"/>
    <w:rsid w:val="002B66C8"/>
    <w:rsid w:val="002D00CC"/>
    <w:rsid w:val="002D33F7"/>
    <w:rsid w:val="002D3EE0"/>
    <w:rsid w:val="002D63D6"/>
    <w:rsid w:val="002E10E7"/>
    <w:rsid w:val="002E16A2"/>
    <w:rsid w:val="002E71FA"/>
    <w:rsid w:val="002F0F8B"/>
    <w:rsid w:val="002F183C"/>
    <w:rsid w:val="002F2A19"/>
    <w:rsid w:val="00300675"/>
    <w:rsid w:val="00301479"/>
    <w:rsid w:val="003049A9"/>
    <w:rsid w:val="00305170"/>
    <w:rsid w:val="00306387"/>
    <w:rsid w:val="0031631B"/>
    <w:rsid w:val="003166BB"/>
    <w:rsid w:val="00321956"/>
    <w:rsid w:val="00322E28"/>
    <w:rsid w:val="003368B9"/>
    <w:rsid w:val="00336CB0"/>
    <w:rsid w:val="0034029F"/>
    <w:rsid w:val="003456E5"/>
    <w:rsid w:val="003500F3"/>
    <w:rsid w:val="00352928"/>
    <w:rsid w:val="0035450E"/>
    <w:rsid w:val="003551B4"/>
    <w:rsid w:val="003561F0"/>
    <w:rsid w:val="003563D9"/>
    <w:rsid w:val="00362CDC"/>
    <w:rsid w:val="003761C1"/>
    <w:rsid w:val="00382F9A"/>
    <w:rsid w:val="00384080"/>
    <w:rsid w:val="00394C48"/>
    <w:rsid w:val="003A1238"/>
    <w:rsid w:val="003A2259"/>
    <w:rsid w:val="003A61C0"/>
    <w:rsid w:val="003C2C61"/>
    <w:rsid w:val="003C7235"/>
    <w:rsid w:val="003C7D17"/>
    <w:rsid w:val="003C7DA8"/>
    <w:rsid w:val="003D0F08"/>
    <w:rsid w:val="003D18AC"/>
    <w:rsid w:val="003D2BA6"/>
    <w:rsid w:val="003D3A13"/>
    <w:rsid w:val="003D6397"/>
    <w:rsid w:val="003E054E"/>
    <w:rsid w:val="003E21A3"/>
    <w:rsid w:val="003E3EFB"/>
    <w:rsid w:val="003E6F9D"/>
    <w:rsid w:val="003F6768"/>
    <w:rsid w:val="00404763"/>
    <w:rsid w:val="004054E1"/>
    <w:rsid w:val="00406FAA"/>
    <w:rsid w:val="00407048"/>
    <w:rsid w:val="0041199D"/>
    <w:rsid w:val="0041567B"/>
    <w:rsid w:val="00421DCC"/>
    <w:rsid w:val="00422922"/>
    <w:rsid w:val="004240FC"/>
    <w:rsid w:val="004319C7"/>
    <w:rsid w:val="004351F5"/>
    <w:rsid w:val="00436E40"/>
    <w:rsid w:val="0044229A"/>
    <w:rsid w:val="00442ACC"/>
    <w:rsid w:val="00442D84"/>
    <w:rsid w:val="004447C2"/>
    <w:rsid w:val="00445B4E"/>
    <w:rsid w:val="00447B7D"/>
    <w:rsid w:val="00454D08"/>
    <w:rsid w:val="0046497E"/>
    <w:rsid w:val="0046553E"/>
    <w:rsid w:val="0047041A"/>
    <w:rsid w:val="004730B6"/>
    <w:rsid w:val="00473D84"/>
    <w:rsid w:val="004764FB"/>
    <w:rsid w:val="00481A58"/>
    <w:rsid w:val="004834C0"/>
    <w:rsid w:val="004850C3"/>
    <w:rsid w:val="0049003A"/>
    <w:rsid w:val="00491315"/>
    <w:rsid w:val="004A0701"/>
    <w:rsid w:val="004A7009"/>
    <w:rsid w:val="004B4A88"/>
    <w:rsid w:val="004B4D79"/>
    <w:rsid w:val="004B67A0"/>
    <w:rsid w:val="004B7091"/>
    <w:rsid w:val="004C325B"/>
    <w:rsid w:val="004C3A26"/>
    <w:rsid w:val="004C4DA5"/>
    <w:rsid w:val="004C676B"/>
    <w:rsid w:val="004D291A"/>
    <w:rsid w:val="004D6368"/>
    <w:rsid w:val="004D6B5E"/>
    <w:rsid w:val="004E0E3E"/>
    <w:rsid w:val="004E1057"/>
    <w:rsid w:val="004E60AA"/>
    <w:rsid w:val="004E6FC1"/>
    <w:rsid w:val="004F1452"/>
    <w:rsid w:val="004F330C"/>
    <w:rsid w:val="004F61DE"/>
    <w:rsid w:val="00501833"/>
    <w:rsid w:val="005066A4"/>
    <w:rsid w:val="005067BA"/>
    <w:rsid w:val="00507883"/>
    <w:rsid w:val="0051297B"/>
    <w:rsid w:val="00516F2E"/>
    <w:rsid w:val="0052098C"/>
    <w:rsid w:val="0052294F"/>
    <w:rsid w:val="00527E0E"/>
    <w:rsid w:val="005302F2"/>
    <w:rsid w:val="00531586"/>
    <w:rsid w:val="00533A80"/>
    <w:rsid w:val="00533E02"/>
    <w:rsid w:val="0053472F"/>
    <w:rsid w:val="0053486F"/>
    <w:rsid w:val="00540BA5"/>
    <w:rsid w:val="00546447"/>
    <w:rsid w:val="005507E5"/>
    <w:rsid w:val="00551ADD"/>
    <w:rsid w:val="005533EC"/>
    <w:rsid w:val="0056028C"/>
    <w:rsid w:val="005604CB"/>
    <w:rsid w:val="0056154F"/>
    <w:rsid w:val="00562B49"/>
    <w:rsid w:val="005739D5"/>
    <w:rsid w:val="005760F2"/>
    <w:rsid w:val="005810AC"/>
    <w:rsid w:val="005926BE"/>
    <w:rsid w:val="00593C1E"/>
    <w:rsid w:val="005A30D6"/>
    <w:rsid w:val="005A52BA"/>
    <w:rsid w:val="005B1482"/>
    <w:rsid w:val="005B6809"/>
    <w:rsid w:val="005C060F"/>
    <w:rsid w:val="005C3475"/>
    <w:rsid w:val="005E1E24"/>
    <w:rsid w:val="005E22A1"/>
    <w:rsid w:val="005E2A93"/>
    <w:rsid w:val="006034EF"/>
    <w:rsid w:val="006046E9"/>
    <w:rsid w:val="00607856"/>
    <w:rsid w:val="006133F7"/>
    <w:rsid w:val="00613633"/>
    <w:rsid w:val="00616141"/>
    <w:rsid w:val="00616A4D"/>
    <w:rsid w:val="00622B4F"/>
    <w:rsid w:val="006251DB"/>
    <w:rsid w:val="00626B2D"/>
    <w:rsid w:val="00633273"/>
    <w:rsid w:val="006345BE"/>
    <w:rsid w:val="0064507A"/>
    <w:rsid w:val="00652165"/>
    <w:rsid w:val="00652340"/>
    <w:rsid w:val="00653BE3"/>
    <w:rsid w:val="006601CD"/>
    <w:rsid w:val="00664C9E"/>
    <w:rsid w:val="00665CFD"/>
    <w:rsid w:val="006704D2"/>
    <w:rsid w:val="00670576"/>
    <w:rsid w:val="00670AA8"/>
    <w:rsid w:val="00673A17"/>
    <w:rsid w:val="0067633D"/>
    <w:rsid w:val="00676B4D"/>
    <w:rsid w:val="006774CC"/>
    <w:rsid w:val="00681C47"/>
    <w:rsid w:val="006831B8"/>
    <w:rsid w:val="00683E85"/>
    <w:rsid w:val="006856F6"/>
    <w:rsid w:val="006908EA"/>
    <w:rsid w:val="00692F7E"/>
    <w:rsid w:val="00693E6D"/>
    <w:rsid w:val="006967EB"/>
    <w:rsid w:val="00697689"/>
    <w:rsid w:val="006A0252"/>
    <w:rsid w:val="006A1DFA"/>
    <w:rsid w:val="006A2EAA"/>
    <w:rsid w:val="006B06F2"/>
    <w:rsid w:val="006B2D54"/>
    <w:rsid w:val="006C0E62"/>
    <w:rsid w:val="006D55C5"/>
    <w:rsid w:val="006D7B35"/>
    <w:rsid w:val="006E5217"/>
    <w:rsid w:val="006E6456"/>
    <w:rsid w:val="006F0664"/>
    <w:rsid w:val="006F53E1"/>
    <w:rsid w:val="006F5EDB"/>
    <w:rsid w:val="006F6735"/>
    <w:rsid w:val="00701DCE"/>
    <w:rsid w:val="00702806"/>
    <w:rsid w:val="007232C5"/>
    <w:rsid w:val="0072456B"/>
    <w:rsid w:val="00727D33"/>
    <w:rsid w:val="00733270"/>
    <w:rsid w:val="00735538"/>
    <w:rsid w:val="007417D3"/>
    <w:rsid w:val="00742EFA"/>
    <w:rsid w:val="007474D8"/>
    <w:rsid w:val="00750295"/>
    <w:rsid w:val="00754745"/>
    <w:rsid w:val="007627E5"/>
    <w:rsid w:val="00767513"/>
    <w:rsid w:val="00770CC7"/>
    <w:rsid w:val="007737DF"/>
    <w:rsid w:val="007771FD"/>
    <w:rsid w:val="007841FC"/>
    <w:rsid w:val="00784F18"/>
    <w:rsid w:val="00787716"/>
    <w:rsid w:val="007933F5"/>
    <w:rsid w:val="00795048"/>
    <w:rsid w:val="00795708"/>
    <w:rsid w:val="00796A07"/>
    <w:rsid w:val="007A09AB"/>
    <w:rsid w:val="007A2123"/>
    <w:rsid w:val="007A33BE"/>
    <w:rsid w:val="007A4DF0"/>
    <w:rsid w:val="007B3EB5"/>
    <w:rsid w:val="007B7F6C"/>
    <w:rsid w:val="007C64DC"/>
    <w:rsid w:val="007D0984"/>
    <w:rsid w:val="007D0E8E"/>
    <w:rsid w:val="007D5659"/>
    <w:rsid w:val="007D6A2E"/>
    <w:rsid w:val="007E50B9"/>
    <w:rsid w:val="007E70AF"/>
    <w:rsid w:val="007E79A5"/>
    <w:rsid w:val="008049BD"/>
    <w:rsid w:val="00812F75"/>
    <w:rsid w:val="008152E9"/>
    <w:rsid w:val="008162B8"/>
    <w:rsid w:val="008173BE"/>
    <w:rsid w:val="00817965"/>
    <w:rsid w:val="008220ED"/>
    <w:rsid w:val="00822740"/>
    <w:rsid w:val="0082701B"/>
    <w:rsid w:val="00830A3C"/>
    <w:rsid w:val="00830C2E"/>
    <w:rsid w:val="00841749"/>
    <w:rsid w:val="00846707"/>
    <w:rsid w:val="008544FE"/>
    <w:rsid w:val="00860F7D"/>
    <w:rsid w:val="00864965"/>
    <w:rsid w:val="00867278"/>
    <w:rsid w:val="0087075A"/>
    <w:rsid w:val="008729BE"/>
    <w:rsid w:val="00873577"/>
    <w:rsid w:val="00881A63"/>
    <w:rsid w:val="00883AFF"/>
    <w:rsid w:val="00883B6F"/>
    <w:rsid w:val="00890AF3"/>
    <w:rsid w:val="00890B40"/>
    <w:rsid w:val="00895FD8"/>
    <w:rsid w:val="008B2C8A"/>
    <w:rsid w:val="008B31DF"/>
    <w:rsid w:val="008B71A7"/>
    <w:rsid w:val="008C16FA"/>
    <w:rsid w:val="008C2A68"/>
    <w:rsid w:val="008C7E27"/>
    <w:rsid w:val="008D05A7"/>
    <w:rsid w:val="008D4EF8"/>
    <w:rsid w:val="008D543E"/>
    <w:rsid w:val="008E6966"/>
    <w:rsid w:val="008F1E9C"/>
    <w:rsid w:val="008F25A2"/>
    <w:rsid w:val="008F2B13"/>
    <w:rsid w:val="008F33DC"/>
    <w:rsid w:val="008F5A09"/>
    <w:rsid w:val="008F6023"/>
    <w:rsid w:val="008F7114"/>
    <w:rsid w:val="008F7454"/>
    <w:rsid w:val="0090074D"/>
    <w:rsid w:val="00902310"/>
    <w:rsid w:val="00906B1B"/>
    <w:rsid w:val="00912F55"/>
    <w:rsid w:val="009202D4"/>
    <w:rsid w:val="00923331"/>
    <w:rsid w:val="00924392"/>
    <w:rsid w:val="009304EA"/>
    <w:rsid w:val="00936A59"/>
    <w:rsid w:val="00937E75"/>
    <w:rsid w:val="00943983"/>
    <w:rsid w:val="009471C5"/>
    <w:rsid w:val="00950A8C"/>
    <w:rsid w:val="00955871"/>
    <w:rsid w:val="009628D9"/>
    <w:rsid w:val="00963969"/>
    <w:rsid w:val="00964F4D"/>
    <w:rsid w:val="00973A88"/>
    <w:rsid w:val="0097547C"/>
    <w:rsid w:val="009847DA"/>
    <w:rsid w:val="00984C32"/>
    <w:rsid w:val="00985287"/>
    <w:rsid w:val="00985B8B"/>
    <w:rsid w:val="009878CF"/>
    <w:rsid w:val="0099047C"/>
    <w:rsid w:val="0099257F"/>
    <w:rsid w:val="00994DB6"/>
    <w:rsid w:val="00996E98"/>
    <w:rsid w:val="009A170C"/>
    <w:rsid w:val="009A4395"/>
    <w:rsid w:val="009A4797"/>
    <w:rsid w:val="009A629D"/>
    <w:rsid w:val="009B486B"/>
    <w:rsid w:val="009B4D2D"/>
    <w:rsid w:val="009B7C81"/>
    <w:rsid w:val="009B7E70"/>
    <w:rsid w:val="009C0E31"/>
    <w:rsid w:val="009C2B63"/>
    <w:rsid w:val="009C5D80"/>
    <w:rsid w:val="009C5E4A"/>
    <w:rsid w:val="009C6211"/>
    <w:rsid w:val="009D0C9B"/>
    <w:rsid w:val="009D2E40"/>
    <w:rsid w:val="009E0945"/>
    <w:rsid w:val="009E3626"/>
    <w:rsid w:val="009E512B"/>
    <w:rsid w:val="009E531E"/>
    <w:rsid w:val="009E58EE"/>
    <w:rsid w:val="009E5DC3"/>
    <w:rsid w:val="009F0D06"/>
    <w:rsid w:val="00A07FBE"/>
    <w:rsid w:val="00A1520F"/>
    <w:rsid w:val="00A205D6"/>
    <w:rsid w:val="00A2249B"/>
    <w:rsid w:val="00A22F33"/>
    <w:rsid w:val="00A358E6"/>
    <w:rsid w:val="00A41BAB"/>
    <w:rsid w:val="00A424E0"/>
    <w:rsid w:val="00A50821"/>
    <w:rsid w:val="00A52219"/>
    <w:rsid w:val="00A535C9"/>
    <w:rsid w:val="00A569E2"/>
    <w:rsid w:val="00A6042B"/>
    <w:rsid w:val="00A64DB8"/>
    <w:rsid w:val="00A6593A"/>
    <w:rsid w:val="00A65FF0"/>
    <w:rsid w:val="00A70DB2"/>
    <w:rsid w:val="00A730AC"/>
    <w:rsid w:val="00A73DB7"/>
    <w:rsid w:val="00A80130"/>
    <w:rsid w:val="00A821FD"/>
    <w:rsid w:val="00A83BA8"/>
    <w:rsid w:val="00A9290C"/>
    <w:rsid w:val="00A96C65"/>
    <w:rsid w:val="00A96CC3"/>
    <w:rsid w:val="00AA3A11"/>
    <w:rsid w:val="00AA411B"/>
    <w:rsid w:val="00AA5DF6"/>
    <w:rsid w:val="00AA7198"/>
    <w:rsid w:val="00AA7210"/>
    <w:rsid w:val="00AA73EC"/>
    <w:rsid w:val="00AA7610"/>
    <w:rsid w:val="00AB0B30"/>
    <w:rsid w:val="00AB187B"/>
    <w:rsid w:val="00AC0509"/>
    <w:rsid w:val="00AC0962"/>
    <w:rsid w:val="00AC15F1"/>
    <w:rsid w:val="00AC6DE9"/>
    <w:rsid w:val="00AD1424"/>
    <w:rsid w:val="00AD3A5F"/>
    <w:rsid w:val="00AE1B89"/>
    <w:rsid w:val="00AE3086"/>
    <w:rsid w:val="00AE3C09"/>
    <w:rsid w:val="00AF3E86"/>
    <w:rsid w:val="00B01C75"/>
    <w:rsid w:val="00B10841"/>
    <w:rsid w:val="00B17E4D"/>
    <w:rsid w:val="00B25F83"/>
    <w:rsid w:val="00B25F9E"/>
    <w:rsid w:val="00B30C34"/>
    <w:rsid w:val="00B32431"/>
    <w:rsid w:val="00B42B79"/>
    <w:rsid w:val="00B42D20"/>
    <w:rsid w:val="00B55A67"/>
    <w:rsid w:val="00B56A6C"/>
    <w:rsid w:val="00B60D5B"/>
    <w:rsid w:val="00B64661"/>
    <w:rsid w:val="00B65E53"/>
    <w:rsid w:val="00B727D1"/>
    <w:rsid w:val="00B744C1"/>
    <w:rsid w:val="00B76700"/>
    <w:rsid w:val="00B775DC"/>
    <w:rsid w:val="00B84365"/>
    <w:rsid w:val="00B85B3C"/>
    <w:rsid w:val="00B869E9"/>
    <w:rsid w:val="00B967AD"/>
    <w:rsid w:val="00BA167D"/>
    <w:rsid w:val="00BA4FDE"/>
    <w:rsid w:val="00BB17FF"/>
    <w:rsid w:val="00BB4B6B"/>
    <w:rsid w:val="00BB7E9B"/>
    <w:rsid w:val="00BC366A"/>
    <w:rsid w:val="00BC5938"/>
    <w:rsid w:val="00BC61B2"/>
    <w:rsid w:val="00BD0A49"/>
    <w:rsid w:val="00BD2AC5"/>
    <w:rsid w:val="00BD3500"/>
    <w:rsid w:val="00BD692C"/>
    <w:rsid w:val="00BE0B5E"/>
    <w:rsid w:val="00BE3312"/>
    <w:rsid w:val="00BE7528"/>
    <w:rsid w:val="00C02D23"/>
    <w:rsid w:val="00C033BA"/>
    <w:rsid w:val="00C10F58"/>
    <w:rsid w:val="00C304EA"/>
    <w:rsid w:val="00C32981"/>
    <w:rsid w:val="00C36391"/>
    <w:rsid w:val="00C41170"/>
    <w:rsid w:val="00C5040E"/>
    <w:rsid w:val="00C52BA1"/>
    <w:rsid w:val="00C603D3"/>
    <w:rsid w:val="00C6279F"/>
    <w:rsid w:val="00C66BC2"/>
    <w:rsid w:val="00C77857"/>
    <w:rsid w:val="00C83AB3"/>
    <w:rsid w:val="00C84D96"/>
    <w:rsid w:val="00C871C3"/>
    <w:rsid w:val="00C903E4"/>
    <w:rsid w:val="00C92B2C"/>
    <w:rsid w:val="00C941C9"/>
    <w:rsid w:val="00C95B35"/>
    <w:rsid w:val="00CA092F"/>
    <w:rsid w:val="00CA33CC"/>
    <w:rsid w:val="00CB2E9F"/>
    <w:rsid w:val="00CB3FD6"/>
    <w:rsid w:val="00CB682B"/>
    <w:rsid w:val="00CC03CD"/>
    <w:rsid w:val="00CC0F4A"/>
    <w:rsid w:val="00CC1232"/>
    <w:rsid w:val="00CC18FF"/>
    <w:rsid w:val="00CC21CF"/>
    <w:rsid w:val="00CC59C4"/>
    <w:rsid w:val="00CC5D92"/>
    <w:rsid w:val="00CC6184"/>
    <w:rsid w:val="00CC6DD7"/>
    <w:rsid w:val="00CC705D"/>
    <w:rsid w:val="00CC7170"/>
    <w:rsid w:val="00CC755A"/>
    <w:rsid w:val="00CD53A1"/>
    <w:rsid w:val="00CD6630"/>
    <w:rsid w:val="00CD6924"/>
    <w:rsid w:val="00CD6D27"/>
    <w:rsid w:val="00CE3013"/>
    <w:rsid w:val="00CE4756"/>
    <w:rsid w:val="00CE5239"/>
    <w:rsid w:val="00CE5FFC"/>
    <w:rsid w:val="00CE65AA"/>
    <w:rsid w:val="00CE7357"/>
    <w:rsid w:val="00CE7A23"/>
    <w:rsid w:val="00CF65A2"/>
    <w:rsid w:val="00D00147"/>
    <w:rsid w:val="00D00B50"/>
    <w:rsid w:val="00D02AFA"/>
    <w:rsid w:val="00D05970"/>
    <w:rsid w:val="00D06A81"/>
    <w:rsid w:val="00D07B9B"/>
    <w:rsid w:val="00D13168"/>
    <w:rsid w:val="00D13891"/>
    <w:rsid w:val="00D1597D"/>
    <w:rsid w:val="00D17116"/>
    <w:rsid w:val="00D27E03"/>
    <w:rsid w:val="00D27EEE"/>
    <w:rsid w:val="00D3103D"/>
    <w:rsid w:val="00D36872"/>
    <w:rsid w:val="00D41267"/>
    <w:rsid w:val="00D42A26"/>
    <w:rsid w:val="00D43727"/>
    <w:rsid w:val="00D45C36"/>
    <w:rsid w:val="00D552CE"/>
    <w:rsid w:val="00D570D6"/>
    <w:rsid w:val="00D65DE0"/>
    <w:rsid w:val="00D662A7"/>
    <w:rsid w:val="00D663D1"/>
    <w:rsid w:val="00D73E1F"/>
    <w:rsid w:val="00D7432F"/>
    <w:rsid w:val="00D774B1"/>
    <w:rsid w:val="00D8107B"/>
    <w:rsid w:val="00D84AE3"/>
    <w:rsid w:val="00D85FAB"/>
    <w:rsid w:val="00D912FD"/>
    <w:rsid w:val="00DA034C"/>
    <w:rsid w:val="00DA38E6"/>
    <w:rsid w:val="00DA62FA"/>
    <w:rsid w:val="00DB086C"/>
    <w:rsid w:val="00DB18B5"/>
    <w:rsid w:val="00DB523F"/>
    <w:rsid w:val="00DB6F65"/>
    <w:rsid w:val="00DC54F0"/>
    <w:rsid w:val="00DC6005"/>
    <w:rsid w:val="00DD2404"/>
    <w:rsid w:val="00DD38F3"/>
    <w:rsid w:val="00DD3C3C"/>
    <w:rsid w:val="00DE2314"/>
    <w:rsid w:val="00DE2EE0"/>
    <w:rsid w:val="00DE47FB"/>
    <w:rsid w:val="00DE680C"/>
    <w:rsid w:val="00DF3865"/>
    <w:rsid w:val="00DF397D"/>
    <w:rsid w:val="00E01484"/>
    <w:rsid w:val="00E022DB"/>
    <w:rsid w:val="00E038B0"/>
    <w:rsid w:val="00E03B4D"/>
    <w:rsid w:val="00E075C5"/>
    <w:rsid w:val="00E1167F"/>
    <w:rsid w:val="00E127CB"/>
    <w:rsid w:val="00E13CCB"/>
    <w:rsid w:val="00E13EEA"/>
    <w:rsid w:val="00E150AF"/>
    <w:rsid w:val="00E22E67"/>
    <w:rsid w:val="00E23906"/>
    <w:rsid w:val="00E2481A"/>
    <w:rsid w:val="00E248B5"/>
    <w:rsid w:val="00E25F00"/>
    <w:rsid w:val="00E27F57"/>
    <w:rsid w:val="00E30E5F"/>
    <w:rsid w:val="00E35FAF"/>
    <w:rsid w:val="00E43BD4"/>
    <w:rsid w:val="00E51C04"/>
    <w:rsid w:val="00E53C10"/>
    <w:rsid w:val="00E632BA"/>
    <w:rsid w:val="00E651CD"/>
    <w:rsid w:val="00E6685A"/>
    <w:rsid w:val="00E70AC8"/>
    <w:rsid w:val="00E732FF"/>
    <w:rsid w:val="00E76881"/>
    <w:rsid w:val="00E77C1F"/>
    <w:rsid w:val="00E86361"/>
    <w:rsid w:val="00E90E0D"/>
    <w:rsid w:val="00E93237"/>
    <w:rsid w:val="00E944FC"/>
    <w:rsid w:val="00E94D86"/>
    <w:rsid w:val="00E96FCB"/>
    <w:rsid w:val="00EB53B4"/>
    <w:rsid w:val="00EB63B8"/>
    <w:rsid w:val="00EC2B08"/>
    <w:rsid w:val="00EC2FB8"/>
    <w:rsid w:val="00EC4282"/>
    <w:rsid w:val="00EC61F1"/>
    <w:rsid w:val="00ED2208"/>
    <w:rsid w:val="00ED610F"/>
    <w:rsid w:val="00EE01B2"/>
    <w:rsid w:val="00EE0AF9"/>
    <w:rsid w:val="00EE179D"/>
    <w:rsid w:val="00EE6E78"/>
    <w:rsid w:val="00EF1907"/>
    <w:rsid w:val="00EF1963"/>
    <w:rsid w:val="00EF5960"/>
    <w:rsid w:val="00EF6835"/>
    <w:rsid w:val="00F0319D"/>
    <w:rsid w:val="00F0596B"/>
    <w:rsid w:val="00F0614F"/>
    <w:rsid w:val="00F06523"/>
    <w:rsid w:val="00F06CAF"/>
    <w:rsid w:val="00F10275"/>
    <w:rsid w:val="00F16406"/>
    <w:rsid w:val="00F248CE"/>
    <w:rsid w:val="00F33F85"/>
    <w:rsid w:val="00F35EA2"/>
    <w:rsid w:val="00F37DB5"/>
    <w:rsid w:val="00F428EC"/>
    <w:rsid w:val="00F4554E"/>
    <w:rsid w:val="00F46AFD"/>
    <w:rsid w:val="00F57BAE"/>
    <w:rsid w:val="00F57C92"/>
    <w:rsid w:val="00F62210"/>
    <w:rsid w:val="00F63712"/>
    <w:rsid w:val="00F65957"/>
    <w:rsid w:val="00F66E05"/>
    <w:rsid w:val="00F70254"/>
    <w:rsid w:val="00F87B13"/>
    <w:rsid w:val="00F9188D"/>
    <w:rsid w:val="00F9789B"/>
    <w:rsid w:val="00FC0F00"/>
    <w:rsid w:val="00FC25F5"/>
    <w:rsid w:val="00FC3BC5"/>
    <w:rsid w:val="00FC63EA"/>
    <w:rsid w:val="00FD182F"/>
    <w:rsid w:val="00FE26C9"/>
    <w:rsid w:val="00FE3F26"/>
    <w:rsid w:val="00FF00FD"/>
    <w:rsid w:val="00FF2AA6"/>
    <w:rsid w:val="00FF2FCF"/>
    <w:rsid w:val="00FF7123"/>
  </w:rsids>
  <m:mathPr>
    <m:mathFont m:val="Cambria Math"/>
    <m:brkBin m:val="before"/>
    <m:brkBinSub m:val="--"/>
    <m:smallFrac/>
    <m:dispDef/>
    <m:lMargin m:val="0"/>
    <m:rMargin m:val="0"/>
    <m:defJc m:val="centerGroup"/>
    <m:wrapIndent m:val="1440"/>
    <m:intLim m:val="subSup"/>
    <m:naryLim m:val="undOvr"/>
  </m:mathPr>
  <w:themeFontLang w:val="en-IE"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C0FC2"/>
  <w15:chartTrackingRefBased/>
  <w15:docId w15:val="{1129F2EB-93C9-47A4-9F3D-236392EFB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763"/>
    <w:pPr>
      <w:spacing w:after="120" w:line="269" w:lineRule="auto"/>
    </w:pPr>
    <w:rPr>
      <w:sz w:val="20"/>
    </w:rPr>
  </w:style>
  <w:style w:type="paragraph" w:styleId="Heading1">
    <w:name w:val="heading 1"/>
    <w:basedOn w:val="Normal"/>
    <w:next w:val="SONINormal"/>
    <w:link w:val="Heading1Char"/>
    <w:uiPriority w:val="9"/>
    <w:qFormat/>
    <w:rsid w:val="00E22E67"/>
    <w:pPr>
      <w:keepNext/>
      <w:keepLines/>
      <w:numPr>
        <w:numId w:val="10"/>
      </w:numPr>
      <w:spacing w:before="240"/>
      <w:outlineLvl w:val="0"/>
    </w:pPr>
    <w:rPr>
      <w:rFonts w:asciiTheme="majorHAnsi" w:eastAsiaTheme="majorEastAsia" w:hAnsiTheme="majorHAnsi" w:cstheme="majorBidi"/>
      <w:b/>
      <w:color w:val="00A88E" w:themeColor="background2"/>
      <w:sz w:val="50"/>
      <w:szCs w:val="32"/>
    </w:rPr>
  </w:style>
  <w:style w:type="paragraph" w:styleId="Heading2">
    <w:name w:val="heading 2"/>
    <w:basedOn w:val="Normal"/>
    <w:next w:val="SONINormal"/>
    <w:link w:val="Heading2Char"/>
    <w:uiPriority w:val="9"/>
    <w:unhideWhenUsed/>
    <w:qFormat/>
    <w:rsid w:val="00E22E67"/>
    <w:pPr>
      <w:keepNext/>
      <w:keepLines/>
      <w:numPr>
        <w:ilvl w:val="1"/>
        <w:numId w:val="10"/>
      </w:numPr>
      <w:spacing w:before="120" w:after="60"/>
      <w:outlineLvl w:val="1"/>
    </w:pPr>
    <w:rPr>
      <w:rFonts w:asciiTheme="majorHAnsi" w:eastAsiaTheme="majorEastAsia" w:hAnsiTheme="majorHAnsi" w:cstheme="majorBidi"/>
      <w:b/>
      <w:color w:val="A99966" w:themeColor="accent2"/>
      <w:sz w:val="32"/>
      <w:szCs w:val="26"/>
    </w:rPr>
  </w:style>
  <w:style w:type="paragraph" w:styleId="Heading3">
    <w:name w:val="heading 3"/>
    <w:basedOn w:val="Normal"/>
    <w:next w:val="SONINormal"/>
    <w:link w:val="Heading3Char"/>
    <w:uiPriority w:val="9"/>
    <w:unhideWhenUsed/>
    <w:qFormat/>
    <w:rsid w:val="00FC25F5"/>
    <w:pPr>
      <w:keepNext/>
      <w:keepLines/>
      <w:numPr>
        <w:ilvl w:val="2"/>
        <w:numId w:val="10"/>
      </w:numPr>
      <w:spacing w:before="300" w:after="60"/>
      <w:outlineLvl w:val="2"/>
    </w:pPr>
    <w:rPr>
      <w:rFonts w:asciiTheme="majorHAnsi" w:eastAsiaTheme="majorEastAsia" w:hAnsiTheme="majorHAnsi" w:cstheme="majorBidi"/>
      <w:b/>
      <w:color w:val="4189C9" w:themeColor="accent1"/>
      <w:sz w:val="22"/>
      <w:szCs w:val="24"/>
    </w:rPr>
  </w:style>
  <w:style w:type="paragraph" w:styleId="Heading4">
    <w:name w:val="heading 4"/>
    <w:basedOn w:val="Normal"/>
    <w:next w:val="Normal"/>
    <w:link w:val="Heading4Char"/>
    <w:uiPriority w:val="9"/>
    <w:unhideWhenUsed/>
    <w:qFormat/>
    <w:rsid w:val="005B1482"/>
    <w:pPr>
      <w:keepNext/>
      <w:keepLines/>
      <w:spacing w:before="40" w:after="0"/>
      <w:outlineLvl w:val="3"/>
    </w:pPr>
    <w:rPr>
      <w:rFonts w:asciiTheme="majorHAnsi" w:eastAsiaTheme="majorEastAsia" w:hAnsiTheme="majorHAnsi" w:cstheme="majorBidi"/>
      <w:i/>
      <w:iCs/>
      <w:color w:val="2C669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7B13"/>
    <w:pPr>
      <w:tabs>
        <w:tab w:val="right" w:pos="9639"/>
      </w:tabs>
      <w:spacing w:after="0" w:line="240" w:lineRule="auto"/>
    </w:pPr>
    <w:rPr>
      <w:b/>
      <w:color w:val="006768" w:themeColor="text2"/>
      <w:sz w:val="18"/>
    </w:rPr>
  </w:style>
  <w:style w:type="character" w:customStyle="1" w:styleId="HeaderChar">
    <w:name w:val="Header Char"/>
    <w:basedOn w:val="DefaultParagraphFont"/>
    <w:link w:val="Header"/>
    <w:uiPriority w:val="99"/>
    <w:rsid w:val="00F87B13"/>
    <w:rPr>
      <w:b/>
      <w:color w:val="006768" w:themeColor="text2"/>
      <w:sz w:val="18"/>
    </w:rPr>
  </w:style>
  <w:style w:type="paragraph" w:styleId="Footer">
    <w:name w:val="footer"/>
    <w:basedOn w:val="Normal"/>
    <w:link w:val="FooterChar"/>
    <w:uiPriority w:val="99"/>
    <w:unhideWhenUsed/>
    <w:rsid w:val="00E248B5"/>
    <w:pPr>
      <w:tabs>
        <w:tab w:val="right" w:pos="9639"/>
      </w:tabs>
      <w:spacing w:before="360" w:after="180" w:line="276" w:lineRule="auto"/>
      <w:contextualSpacing/>
    </w:pPr>
    <w:rPr>
      <w:b/>
      <w:noProof/>
      <w:color w:val="888B95"/>
      <w:sz w:val="18"/>
      <w:lang w:val="en-GB"/>
    </w:rPr>
  </w:style>
  <w:style w:type="character" w:customStyle="1" w:styleId="FooterChar">
    <w:name w:val="Footer Char"/>
    <w:basedOn w:val="DefaultParagraphFont"/>
    <w:link w:val="Footer"/>
    <w:uiPriority w:val="99"/>
    <w:rsid w:val="00E248B5"/>
    <w:rPr>
      <w:b/>
      <w:noProof/>
      <w:color w:val="888B95"/>
      <w:sz w:val="18"/>
      <w:lang w:val="en-GB"/>
    </w:rPr>
  </w:style>
  <w:style w:type="character" w:customStyle="1" w:styleId="Heading1Char">
    <w:name w:val="Heading 1 Char"/>
    <w:basedOn w:val="DefaultParagraphFont"/>
    <w:link w:val="Heading1"/>
    <w:uiPriority w:val="9"/>
    <w:rsid w:val="00E22E67"/>
    <w:rPr>
      <w:rFonts w:asciiTheme="majorHAnsi" w:eastAsiaTheme="majorEastAsia" w:hAnsiTheme="majorHAnsi" w:cstheme="majorBidi"/>
      <w:b/>
      <w:color w:val="00A88E" w:themeColor="background2"/>
      <w:sz w:val="50"/>
      <w:szCs w:val="32"/>
    </w:rPr>
  </w:style>
  <w:style w:type="character" w:customStyle="1" w:styleId="Heading2Char">
    <w:name w:val="Heading 2 Char"/>
    <w:basedOn w:val="DefaultParagraphFont"/>
    <w:link w:val="Heading2"/>
    <w:uiPriority w:val="9"/>
    <w:rsid w:val="00E22E67"/>
    <w:rPr>
      <w:rFonts w:asciiTheme="majorHAnsi" w:eastAsiaTheme="majorEastAsia" w:hAnsiTheme="majorHAnsi" w:cstheme="majorBidi"/>
      <w:b/>
      <w:color w:val="A99966" w:themeColor="accent2"/>
      <w:sz w:val="32"/>
      <w:szCs w:val="26"/>
    </w:rPr>
  </w:style>
  <w:style w:type="paragraph" w:styleId="Title">
    <w:name w:val="Title"/>
    <w:basedOn w:val="Normal"/>
    <w:next w:val="Normal"/>
    <w:link w:val="TitleChar"/>
    <w:uiPriority w:val="10"/>
    <w:qFormat/>
    <w:rsid w:val="00E22E67"/>
    <w:pPr>
      <w:spacing w:before="2040" w:after="0" w:line="228" w:lineRule="auto"/>
      <w:contextualSpacing/>
    </w:pPr>
    <w:rPr>
      <w:rFonts w:asciiTheme="majorHAnsi" w:eastAsiaTheme="majorEastAsia" w:hAnsiTheme="majorHAnsi" w:cstheme="majorBidi"/>
      <w:b/>
      <w:color w:val="00A88E" w:themeColor="background2"/>
      <w:spacing w:val="-20"/>
      <w:kern w:val="28"/>
      <w:sz w:val="96"/>
      <w:szCs w:val="56"/>
    </w:rPr>
  </w:style>
  <w:style w:type="character" w:customStyle="1" w:styleId="TitleChar">
    <w:name w:val="Title Char"/>
    <w:basedOn w:val="DefaultParagraphFont"/>
    <w:link w:val="Title"/>
    <w:uiPriority w:val="10"/>
    <w:rsid w:val="00E22E67"/>
    <w:rPr>
      <w:rFonts w:asciiTheme="majorHAnsi" w:eastAsiaTheme="majorEastAsia" w:hAnsiTheme="majorHAnsi" w:cstheme="majorBidi"/>
      <w:b/>
      <w:color w:val="00A88E" w:themeColor="background2"/>
      <w:spacing w:val="-20"/>
      <w:kern w:val="28"/>
      <w:sz w:val="96"/>
      <w:szCs w:val="56"/>
    </w:rPr>
  </w:style>
  <w:style w:type="paragraph" w:styleId="Subtitle">
    <w:name w:val="Subtitle"/>
    <w:basedOn w:val="Normal"/>
    <w:next w:val="Normal"/>
    <w:link w:val="SubtitleChar"/>
    <w:uiPriority w:val="11"/>
    <w:qFormat/>
    <w:rsid w:val="00E22E67"/>
    <w:pPr>
      <w:numPr>
        <w:ilvl w:val="1"/>
      </w:numPr>
      <w:spacing w:before="360" w:after="660"/>
    </w:pPr>
    <w:rPr>
      <w:rFonts w:eastAsiaTheme="minorEastAsia"/>
      <w:color w:val="A99966" w:themeColor="accent2"/>
      <w:sz w:val="60"/>
    </w:rPr>
  </w:style>
  <w:style w:type="character" w:customStyle="1" w:styleId="SubtitleChar">
    <w:name w:val="Subtitle Char"/>
    <w:basedOn w:val="DefaultParagraphFont"/>
    <w:link w:val="Subtitle"/>
    <w:uiPriority w:val="11"/>
    <w:rsid w:val="00E22E67"/>
    <w:rPr>
      <w:rFonts w:eastAsiaTheme="minorEastAsia"/>
      <w:color w:val="A99966" w:themeColor="accent2"/>
      <w:sz w:val="60"/>
    </w:rPr>
  </w:style>
  <w:style w:type="paragraph" w:customStyle="1" w:styleId="Introduction">
    <w:name w:val="Introduction"/>
    <w:basedOn w:val="Normal"/>
    <w:qFormat/>
    <w:rsid w:val="0005205D"/>
    <w:rPr>
      <w:color w:val="006768" w:themeColor="text2"/>
      <w:sz w:val="18"/>
      <w:lang w:val="en-GB"/>
    </w:rPr>
  </w:style>
  <w:style w:type="table" w:styleId="TableGrid">
    <w:name w:val="Table Grid"/>
    <w:basedOn w:val="TableNormal"/>
    <w:uiPriority w:val="39"/>
    <w:rsid w:val="00066A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066AC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073ED5"/>
    <w:rPr>
      <w:color w:val="006768" w:themeColor="hyperlink"/>
      <w:u w:val="single"/>
    </w:rPr>
  </w:style>
  <w:style w:type="paragraph" w:styleId="Date">
    <w:name w:val="Date"/>
    <w:basedOn w:val="Normal"/>
    <w:next w:val="Normal"/>
    <w:link w:val="DateChar"/>
    <w:uiPriority w:val="99"/>
    <w:unhideWhenUsed/>
    <w:rsid w:val="00E22E67"/>
    <w:rPr>
      <w:b/>
      <w:color w:val="A99966" w:themeColor="accent2"/>
      <w:sz w:val="40"/>
    </w:rPr>
  </w:style>
  <w:style w:type="character" w:customStyle="1" w:styleId="DateChar">
    <w:name w:val="Date Char"/>
    <w:basedOn w:val="DefaultParagraphFont"/>
    <w:link w:val="Date"/>
    <w:uiPriority w:val="99"/>
    <w:rsid w:val="00E22E67"/>
    <w:rPr>
      <w:b/>
      <w:color w:val="A99966" w:themeColor="accent2"/>
      <w:sz w:val="40"/>
    </w:rPr>
  </w:style>
  <w:style w:type="character" w:customStyle="1" w:styleId="Heading3Char">
    <w:name w:val="Heading 3 Char"/>
    <w:basedOn w:val="DefaultParagraphFont"/>
    <w:link w:val="Heading3"/>
    <w:uiPriority w:val="9"/>
    <w:rsid w:val="00FC25F5"/>
    <w:rPr>
      <w:rFonts w:asciiTheme="majorHAnsi" w:eastAsiaTheme="majorEastAsia" w:hAnsiTheme="majorHAnsi" w:cstheme="majorBidi"/>
      <w:b/>
      <w:color w:val="4189C9" w:themeColor="accent1"/>
      <w:szCs w:val="24"/>
    </w:rPr>
  </w:style>
  <w:style w:type="paragraph" w:styleId="ListParagraph">
    <w:name w:val="List Paragraph"/>
    <w:basedOn w:val="SONINormal"/>
    <w:uiPriority w:val="34"/>
    <w:qFormat/>
    <w:rsid w:val="00FC25F5"/>
    <w:pPr>
      <w:spacing w:before="60" w:after="60"/>
    </w:pPr>
  </w:style>
  <w:style w:type="numbering" w:customStyle="1" w:styleId="EirgridReport">
    <w:name w:val="Eirgrid Report"/>
    <w:uiPriority w:val="99"/>
    <w:rsid w:val="00943983"/>
    <w:pPr>
      <w:numPr>
        <w:numId w:val="9"/>
      </w:numPr>
    </w:pPr>
  </w:style>
  <w:style w:type="table" w:customStyle="1" w:styleId="TableGrid1">
    <w:name w:val="Table Grid1"/>
    <w:basedOn w:val="TableNormal"/>
    <w:next w:val="TableGrid"/>
    <w:uiPriority w:val="39"/>
    <w:rsid w:val="00830A3C"/>
    <w:pPr>
      <w:spacing w:after="0" w:line="240" w:lineRule="auto"/>
    </w:pPr>
    <w:rPr>
      <w:color w:val="888B95"/>
    </w:rPr>
    <w:tblPr>
      <w:tblBorders>
        <w:top w:val="single" w:sz="4" w:space="0" w:color="888B95"/>
        <w:left w:val="single" w:sz="4" w:space="0" w:color="888B95"/>
        <w:bottom w:val="single" w:sz="4" w:space="0" w:color="888B95"/>
        <w:right w:val="single" w:sz="4" w:space="0" w:color="888B95"/>
        <w:insideH w:val="single" w:sz="4" w:space="0" w:color="888B95"/>
        <w:insideV w:val="single" w:sz="4" w:space="0" w:color="888B95"/>
      </w:tblBorders>
    </w:tblPr>
  </w:style>
  <w:style w:type="paragraph" w:customStyle="1" w:styleId="ImageCaption">
    <w:name w:val="Image Caption"/>
    <w:basedOn w:val="Normal"/>
    <w:link w:val="ImageCaptionChar"/>
    <w:qFormat/>
    <w:rsid w:val="00936A59"/>
    <w:rPr>
      <w:color w:val="595959" w:themeColor="text1" w:themeTint="A6"/>
    </w:rPr>
  </w:style>
  <w:style w:type="paragraph" w:customStyle="1" w:styleId="1LineFooter">
    <w:name w:val="1 Line Footer"/>
    <w:rsid w:val="00E43BD4"/>
    <w:pPr>
      <w:tabs>
        <w:tab w:val="right" w:pos="9639"/>
      </w:tabs>
      <w:spacing w:before="360" w:after="180" w:line="276" w:lineRule="auto"/>
      <w:contextualSpacing/>
    </w:pPr>
    <w:rPr>
      <w:b/>
      <w:noProof/>
      <w:color w:val="006768" w:themeColor="text2"/>
      <w:sz w:val="18"/>
      <w:lang w:val="en-GB"/>
    </w:rPr>
  </w:style>
  <w:style w:type="character" w:customStyle="1" w:styleId="ImageCaptionChar">
    <w:name w:val="Image Caption Char"/>
    <w:basedOn w:val="DefaultParagraphFont"/>
    <w:link w:val="ImageCaption"/>
    <w:rsid w:val="00936A59"/>
    <w:rPr>
      <w:color w:val="595959" w:themeColor="text1" w:themeTint="A6"/>
      <w:sz w:val="20"/>
    </w:rPr>
  </w:style>
  <w:style w:type="paragraph" w:styleId="TOCHeading">
    <w:name w:val="TOC Heading"/>
    <w:basedOn w:val="Heading1"/>
    <w:next w:val="Normal"/>
    <w:uiPriority w:val="39"/>
    <w:unhideWhenUsed/>
    <w:qFormat/>
    <w:rsid w:val="00E43BD4"/>
    <w:pPr>
      <w:spacing w:after="0" w:line="259" w:lineRule="auto"/>
      <w:outlineLvl w:val="9"/>
    </w:pPr>
    <w:rPr>
      <w:lang w:val="en-US"/>
    </w:rPr>
  </w:style>
  <w:style w:type="paragraph" w:styleId="TOC1">
    <w:name w:val="toc 1"/>
    <w:basedOn w:val="Normal"/>
    <w:next w:val="Normal"/>
    <w:autoRedefine/>
    <w:uiPriority w:val="39"/>
    <w:unhideWhenUsed/>
    <w:rsid w:val="00A1520F"/>
    <w:pPr>
      <w:tabs>
        <w:tab w:val="right" w:pos="9628"/>
      </w:tabs>
      <w:spacing w:before="240" w:after="100"/>
      <w:ind w:left="567" w:hanging="567"/>
    </w:pPr>
    <w:rPr>
      <w:b/>
      <w:noProof/>
      <w:color w:val="A99966" w:themeColor="accent2"/>
      <w:sz w:val="32"/>
      <w:lang w:val="en-GB"/>
    </w:rPr>
  </w:style>
  <w:style w:type="paragraph" w:styleId="TOC2">
    <w:name w:val="toc 2"/>
    <w:basedOn w:val="SONINormal"/>
    <w:next w:val="Normal"/>
    <w:autoRedefine/>
    <w:uiPriority w:val="39"/>
    <w:unhideWhenUsed/>
    <w:rsid w:val="00A821FD"/>
    <w:pPr>
      <w:tabs>
        <w:tab w:val="right" w:leader="dot" w:pos="9639"/>
      </w:tabs>
      <w:spacing w:after="100"/>
      <w:ind w:left="1134" w:hanging="567"/>
    </w:pPr>
  </w:style>
  <w:style w:type="paragraph" w:styleId="TOC3">
    <w:name w:val="toc 3"/>
    <w:basedOn w:val="SONINormal"/>
    <w:next w:val="Normal"/>
    <w:autoRedefine/>
    <w:uiPriority w:val="39"/>
    <w:unhideWhenUsed/>
    <w:rsid w:val="00A821FD"/>
    <w:pPr>
      <w:tabs>
        <w:tab w:val="right" w:leader="dot" w:pos="9639"/>
      </w:tabs>
      <w:spacing w:after="100"/>
      <w:ind w:left="1418" w:hanging="851"/>
    </w:pPr>
  </w:style>
  <w:style w:type="paragraph" w:customStyle="1" w:styleId="Copyright">
    <w:name w:val="Copyright"/>
    <w:basedOn w:val="Normal"/>
    <w:autoRedefine/>
    <w:rsid w:val="00A821FD"/>
    <w:pPr>
      <w:autoSpaceDE w:val="0"/>
      <w:autoSpaceDN w:val="0"/>
      <w:adjustRightInd w:val="0"/>
      <w:spacing w:before="400" w:after="400" w:line="240" w:lineRule="auto"/>
      <w:ind w:left="709" w:right="702" w:firstLine="142"/>
      <w:jc w:val="center"/>
    </w:pPr>
    <w:rPr>
      <w:rFonts w:ascii="Arial" w:eastAsia="Times New Roman" w:hAnsi="Arial" w:cs="Times New Roman"/>
      <w:sz w:val="22"/>
      <w:szCs w:val="20"/>
      <w:lang w:val="en-GB" w:eastAsia="en-GB"/>
    </w:rPr>
  </w:style>
  <w:style w:type="paragraph" w:customStyle="1" w:styleId="SONINormal">
    <w:name w:val="SONI Normal"/>
    <w:basedOn w:val="Normal"/>
    <w:link w:val="SONINormalChar"/>
    <w:qFormat/>
    <w:rsid w:val="003166BB"/>
    <w:rPr>
      <w:color w:val="404040" w:themeColor="text1" w:themeTint="BF"/>
      <w:lang w:val="en-GB"/>
    </w:rPr>
  </w:style>
  <w:style w:type="paragraph" w:styleId="NoSpacing">
    <w:name w:val="No Spacing"/>
    <w:uiPriority w:val="1"/>
    <w:qFormat/>
    <w:rsid w:val="00830A3C"/>
    <w:pPr>
      <w:spacing w:after="0" w:line="240" w:lineRule="auto"/>
    </w:pPr>
    <w:rPr>
      <w:color w:val="888B95"/>
      <w:sz w:val="20"/>
    </w:rPr>
  </w:style>
  <w:style w:type="character" w:customStyle="1" w:styleId="SONINormalChar">
    <w:name w:val="SONI Normal Char"/>
    <w:basedOn w:val="DefaultParagraphFont"/>
    <w:link w:val="SONINormal"/>
    <w:rsid w:val="003166BB"/>
    <w:rPr>
      <w:color w:val="404040" w:themeColor="text1" w:themeTint="BF"/>
      <w:sz w:val="20"/>
      <w:lang w:val="en-GB"/>
    </w:rPr>
  </w:style>
  <w:style w:type="paragraph" w:styleId="BalloonText">
    <w:name w:val="Balloon Text"/>
    <w:basedOn w:val="Normal"/>
    <w:link w:val="BalloonTextChar"/>
    <w:uiPriority w:val="99"/>
    <w:semiHidden/>
    <w:unhideWhenUsed/>
    <w:rsid w:val="008544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44FE"/>
    <w:rPr>
      <w:rFonts w:ascii="Segoe UI" w:hAnsi="Segoe UI" w:cs="Segoe UI"/>
      <w:sz w:val="18"/>
      <w:szCs w:val="18"/>
    </w:rPr>
  </w:style>
  <w:style w:type="paragraph" w:styleId="CommentText">
    <w:name w:val="annotation text"/>
    <w:basedOn w:val="Normal"/>
    <w:link w:val="CommentTextChar"/>
    <w:uiPriority w:val="99"/>
    <w:unhideWhenUsed/>
    <w:rsid w:val="008544FE"/>
    <w:pPr>
      <w:spacing w:line="240" w:lineRule="auto"/>
    </w:pPr>
    <w:rPr>
      <w:szCs w:val="20"/>
    </w:rPr>
  </w:style>
  <w:style w:type="character" w:customStyle="1" w:styleId="CommentTextChar">
    <w:name w:val="Comment Text Char"/>
    <w:basedOn w:val="DefaultParagraphFont"/>
    <w:link w:val="CommentText"/>
    <w:uiPriority w:val="99"/>
    <w:rsid w:val="008544FE"/>
    <w:rPr>
      <w:sz w:val="20"/>
      <w:szCs w:val="20"/>
    </w:rPr>
  </w:style>
  <w:style w:type="character" w:styleId="CommentReference">
    <w:name w:val="annotation reference"/>
    <w:basedOn w:val="DefaultParagraphFont"/>
    <w:uiPriority w:val="99"/>
    <w:unhideWhenUsed/>
    <w:rsid w:val="008544FE"/>
    <w:rPr>
      <w:sz w:val="16"/>
      <w:szCs w:val="16"/>
    </w:rPr>
  </w:style>
  <w:style w:type="paragraph" w:styleId="Caption">
    <w:name w:val="caption"/>
    <w:basedOn w:val="Normal"/>
    <w:next w:val="Normal"/>
    <w:uiPriority w:val="35"/>
    <w:unhideWhenUsed/>
    <w:qFormat/>
    <w:rsid w:val="008F7114"/>
    <w:pPr>
      <w:spacing w:after="200" w:line="240" w:lineRule="auto"/>
    </w:pPr>
    <w:rPr>
      <w:i/>
      <w:iCs/>
      <w:color w:val="006768" w:themeColor="text2"/>
      <w:sz w:val="18"/>
      <w:szCs w:val="18"/>
    </w:rPr>
  </w:style>
  <w:style w:type="paragraph" w:styleId="Revision">
    <w:name w:val="Revision"/>
    <w:hidden/>
    <w:uiPriority w:val="99"/>
    <w:semiHidden/>
    <w:rsid w:val="00CC0F4A"/>
    <w:pPr>
      <w:spacing w:after="0" w:line="240" w:lineRule="auto"/>
    </w:pPr>
    <w:rPr>
      <w:sz w:val="20"/>
    </w:rPr>
  </w:style>
  <w:style w:type="paragraph" w:customStyle="1" w:styleId="Default">
    <w:name w:val="Default"/>
    <w:rsid w:val="004A7009"/>
    <w:pPr>
      <w:autoSpaceDE w:val="0"/>
      <w:autoSpaceDN w:val="0"/>
      <w:adjustRightInd w:val="0"/>
      <w:spacing w:after="0" w:line="240" w:lineRule="auto"/>
    </w:pPr>
    <w:rPr>
      <w:rFonts w:ascii="Calibri" w:hAnsi="Calibri" w:cs="Calibri"/>
      <w:color w:val="000000"/>
      <w:sz w:val="24"/>
      <w:szCs w:val="24"/>
    </w:rPr>
  </w:style>
  <w:style w:type="paragraph" w:styleId="CommentSubject">
    <w:name w:val="annotation subject"/>
    <w:basedOn w:val="CommentText"/>
    <w:next w:val="CommentText"/>
    <w:link w:val="CommentSubjectChar"/>
    <w:uiPriority w:val="99"/>
    <w:semiHidden/>
    <w:unhideWhenUsed/>
    <w:rsid w:val="00E038B0"/>
    <w:rPr>
      <w:b/>
      <w:bCs/>
    </w:rPr>
  </w:style>
  <w:style w:type="character" w:customStyle="1" w:styleId="CommentSubjectChar">
    <w:name w:val="Comment Subject Char"/>
    <w:basedOn w:val="CommentTextChar"/>
    <w:link w:val="CommentSubject"/>
    <w:uiPriority w:val="99"/>
    <w:semiHidden/>
    <w:rsid w:val="00E038B0"/>
    <w:rPr>
      <w:b/>
      <w:bCs/>
      <w:sz w:val="20"/>
      <w:szCs w:val="20"/>
    </w:rPr>
  </w:style>
  <w:style w:type="paragraph" w:styleId="FootnoteText">
    <w:name w:val="footnote text"/>
    <w:basedOn w:val="Normal"/>
    <w:link w:val="FootnoteTextChar"/>
    <w:uiPriority w:val="99"/>
    <w:semiHidden/>
    <w:unhideWhenUsed/>
    <w:rsid w:val="00E25F00"/>
    <w:pPr>
      <w:spacing w:after="0" w:line="240" w:lineRule="auto"/>
    </w:pPr>
    <w:rPr>
      <w:szCs w:val="20"/>
    </w:rPr>
  </w:style>
  <w:style w:type="character" w:customStyle="1" w:styleId="FootnoteTextChar">
    <w:name w:val="Footnote Text Char"/>
    <w:basedOn w:val="DefaultParagraphFont"/>
    <w:link w:val="FootnoteText"/>
    <w:uiPriority w:val="99"/>
    <w:semiHidden/>
    <w:rsid w:val="00E25F00"/>
    <w:rPr>
      <w:sz w:val="20"/>
      <w:szCs w:val="20"/>
    </w:rPr>
  </w:style>
  <w:style w:type="character" w:styleId="FootnoteReference">
    <w:name w:val="footnote reference"/>
    <w:basedOn w:val="DefaultParagraphFont"/>
    <w:uiPriority w:val="99"/>
    <w:semiHidden/>
    <w:unhideWhenUsed/>
    <w:rsid w:val="00E25F00"/>
    <w:rPr>
      <w:vertAlign w:val="superscript"/>
    </w:rPr>
  </w:style>
  <w:style w:type="character" w:styleId="UnresolvedMention">
    <w:name w:val="Unresolved Mention"/>
    <w:basedOn w:val="DefaultParagraphFont"/>
    <w:uiPriority w:val="99"/>
    <w:semiHidden/>
    <w:unhideWhenUsed/>
    <w:rsid w:val="00E93237"/>
    <w:rPr>
      <w:color w:val="605E5C"/>
      <w:shd w:val="clear" w:color="auto" w:fill="E1DFDD"/>
    </w:rPr>
  </w:style>
  <w:style w:type="paragraph" w:styleId="NormalWeb">
    <w:name w:val="Normal (Web)"/>
    <w:basedOn w:val="Normal"/>
    <w:uiPriority w:val="99"/>
    <w:semiHidden/>
    <w:unhideWhenUsed/>
    <w:rsid w:val="002E71FA"/>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Heading4Char">
    <w:name w:val="Heading 4 Char"/>
    <w:basedOn w:val="DefaultParagraphFont"/>
    <w:link w:val="Heading4"/>
    <w:uiPriority w:val="9"/>
    <w:rsid w:val="005B1482"/>
    <w:rPr>
      <w:rFonts w:asciiTheme="majorHAnsi" w:eastAsiaTheme="majorEastAsia" w:hAnsiTheme="majorHAnsi" w:cstheme="majorBidi"/>
      <w:i/>
      <w:iCs/>
      <w:color w:val="2C669A" w:themeColor="accent1" w:themeShade="BF"/>
      <w:sz w:val="20"/>
    </w:rPr>
  </w:style>
  <w:style w:type="character" w:customStyle="1" w:styleId="contentpasted0">
    <w:name w:val="contentpasted0"/>
    <w:basedOn w:val="DefaultParagraphFont"/>
    <w:rsid w:val="00B30C34"/>
  </w:style>
  <w:style w:type="character" w:styleId="FollowedHyperlink">
    <w:name w:val="FollowedHyperlink"/>
    <w:basedOn w:val="DefaultParagraphFont"/>
    <w:uiPriority w:val="99"/>
    <w:semiHidden/>
    <w:unhideWhenUsed/>
    <w:rsid w:val="006E6456"/>
    <w:rPr>
      <w:color w:val="00A88E" w:themeColor="followedHyperlink"/>
      <w:u w:val="single"/>
    </w:rPr>
  </w:style>
  <w:style w:type="paragraph" w:styleId="EndnoteText">
    <w:name w:val="endnote text"/>
    <w:basedOn w:val="Normal"/>
    <w:link w:val="EndnoteTextChar"/>
    <w:uiPriority w:val="99"/>
    <w:semiHidden/>
    <w:unhideWhenUsed/>
    <w:rsid w:val="00D02AFA"/>
    <w:pPr>
      <w:spacing w:after="0" w:line="240" w:lineRule="auto"/>
    </w:pPr>
    <w:rPr>
      <w:szCs w:val="20"/>
    </w:rPr>
  </w:style>
  <w:style w:type="character" w:customStyle="1" w:styleId="EndnoteTextChar">
    <w:name w:val="Endnote Text Char"/>
    <w:basedOn w:val="DefaultParagraphFont"/>
    <w:link w:val="EndnoteText"/>
    <w:uiPriority w:val="99"/>
    <w:semiHidden/>
    <w:rsid w:val="00D02AFA"/>
    <w:rPr>
      <w:sz w:val="20"/>
      <w:szCs w:val="20"/>
    </w:rPr>
  </w:style>
  <w:style w:type="character" w:styleId="EndnoteReference">
    <w:name w:val="endnote reference"/>
    <w:basedOn w:val="DefaultParagraphFont"/>
    <w:uiPriority w:val="99"/>
    <w:semiHidden/>
    <w:unhideWhenUsed/>
    <w:rsid w:val="00D02AFA"/>
    <w:rPr>
      <w:vertAlign w:val="superscript"/>
    </w:rPr>
  </w:style>
  <w:style w:type="character" w:customStyle="1" w:styleId="cf01">
    <w:name w:val="cf01"/>
    <w:basedOn w:val="DefaultParagraphFont"/>
    <w:rsid w:val="004F1452"/>
    <w:rPr>
      <w:rFonts w:ascii="Segoe UI" w:hAnsi="Segoe UI" w:cs="Segoe UI" w:hint="default"/>
      <w:sz w:val="18"/>
      <w:szCs w:val="18"/>
    </w:rPr>
  </w:style>
  <w:style w:type="paragraph" w:customStyle="1" w:styleId="EGStyleGuide-Headline">
    <w:name w:val="EG Style Guide - Headline"/>
    <w:basedOn w:val="EGStyleGuide-BodyCopy"/>
    <w:autoRedefine/>
    <w:qFormat/>
    <w:rsid w:val="00A50821"/>
    <w:pPr>
      <w:keepLines/>
      <w:pageBreakBefore/>
      <w:spacing w:after="0"/>
    </w:pPr>
    <w:rPr>
      <w:color w:val="7D1651"/>
      <w:sz w:val="56"/>
    </w:rPr>
  </w:style>
  <w:style w:type="paragraph" w:customStyle="1" w:styleId="EGStyleGuide-BodyCopy">
    <w:name w:val="EG Style Guide - Body Copy"/>
    <w:basedOn w:val="Normal"/>
    <w:autoRedefine/>
    <w:qFormat/>
    <w:rsid w:val="00A50821"/>
    <w:pPr>
      <w:suppressAutoHyphens/>
      <w:autoSpaceDE w:val="0"/>
      <w:autoSpaceDN w:val="0"/>
      <w:adjustRightInd w:val="0"/>
      <w:spacing w:line="360" w:lineRule="auto"/>
      <w:jc w:val="both"/>
      <w:textAlignment w:val="center"/>
    </w:pPr>
    <w:rPr>
      <w:rFonts w:ascii="Arial" w:eastAsiaTheme="minorEastAsia" w:hAnsi="Arial" w:cs="Arial"/>
      <w:color w:val="000000"/>
      <w:sz w:val="22"/>
      <w:szCs w:val="20"/>
      <w:lang w:eastAsia="ja-JP"/>
    </w:rPr>
  </w:style>
  <w:style w:type="paragraph" w:customStyle="1" w:styleId="EGStyleGuide-Bullets">
    <w:name w:val="EG Style Guide - Bullets"/>
    <w:basedOn w:val="EGStyleGuide-BodyCopy"/>
    <w:autoRedefine/>
    <w:qFormat/>
    <w:rsid w:val="00D662A7"/>
    <w:pPr>
      <w:contextualSpacing/>
      <w:jc w:val="left"/>
    </w:pPr>
    <w:rPr>
      <w:rFonts w:asciiTheme="minorHAnsi" w:hAnsiTheme="minorHAnsi"/>
      <w:sz w:val="20"/>
    </w:rPr>
  </w:style>
  <w:style w:type="paragraph" w:customStyle="1" w:styleId="EGStyleGuide-Subheadline">
    <w:name w:val="EG Style Guide - Subheadline"/>
    <w:basedOn w:val="EGStyleGuide-Headline"/>
    <w:autoRedefine/>
    <w:qFormat/>
    <w:rsid w:val="00A50821"/>
    <w:pPr>
      <w:keepNext/>
      <w:pageBreakBefore w:val="0"/>
    </w:pPr>
    <w:rPr>
      <w:b/>
      <w:bCs/>
      <w:color w:val="157C85"/>
      <w:sz w:val="32"/>
      <w:szCs w:val="32"/>
    </w:rPr>
  </w:style>
  <w:style w:type="paragraph" w:customStyle="1" w:styleId="EGStyleGuide-BoldBody">
    <w:name w:val="EG Style Guide - Bold Body"/>
    <w:basedOn w:val="EGStyleGuide-BodyCopy"/>
    <w:qFormat/>
    <w:rsid w:val="00A50821"/>
    <w:pPr>
      <w:keepNext/>
      <w:spacing w:before="240" w:after="0"/>
    </w:pPr>
    <w:rPr>
      <w:b/>
    </w:rPr>
  </w:style>
  <w:style w:type="paragraph" w:customStyle="1" w:styleId="CERBODYChar">
    <w:name w:val="CER BODY Char"/>
    <w:link w:val="CERBODYCharChar"/>
    <w:rsid w:val="00A50821"/>
    <w:pPr>
      <w:numPr>
        <w:ilvl w:val="1"/>
        <w:numId w:val="38"/>
      </w:numPr>
      <w:spacing w:before="120" w:after="120" w:line="240" w:lineRule="auto"/>
      <w:jc w:val="both"/>
    </w:pPr>
    <w:rPr>
      <w:rFonts w:ascii="Arial" w:eastAsia="Times New Roman" w:hAnsi="Arial" w:cs="Times New Roman"/>
      <w:lang w:val="en-GB"/>
    </w:rPr>
  </w:style>
  <w:style w:type="character" w:customStyle="1" w:styleId="CERBODYCharChar">
    <w:name w:val="CER BODY Char Char"/>
    <w:basedOn w:val="DefaultParagraphFont"/>
    <w:link w:val="CERBODYChar"/>
    <w:rsid w:val="00A50821"/>
    <w:rPr>
      <w:rFonts w:ascii="Arial" w:eastAsia="Times New Roman" w:hAnsi="Arial" w:cs="Times New Roman"/>
      <w:lang w:val="en-GB"/>
    </w:rPr>
  </w:style>
  <w:style w:type="paragraph" w:customStyle="1" w:styleId="CERHEADING1">
    <w:name w:val="CER HEADING 1"/>
    <w:next w:val="CERBODYChar"/>
    <w:rsid w:val="00A50821"/>
    <w:pPr>
      <w:pageBreakBefore/>
      <w:numPr>
        <w:numId w:val="38"/>
      </w:numPr>
      <w:pBdr>
        <w:top w:val="single" w:sz="4" w:space="1" w:color="000000"/>
        <w:bottom w:val="single" w:sz="4" w:space="1" w:color="000000"/>
      </w:pBdr>
      <w:spacing w:after="360" w:line="240" w:lineRule="auto"/>
      <w:jc w:val="center"/>
    </w:pPr>
    <w:rPr>
      <w:rFonts w:ascii="Arial" w:eastAsia="Times New Roman" w:hAnsi="Arial" w:cs="Times New Roman"/>
      <w:b/>
      <w:caps/>
      <w:sz w:val="28"/>
      <w:szCs w:val="20"/>
      <w:lang w:val="en-GB"/>
    </w:rPr>
  </w:style>
  <w:style w:type="paragraph" w:customStyle="1" w:styleId="Body">
    <w:name w:val="Body"/>
    <w:rsid w:val="00290102"/>
    <w:pPr>
      <w:pBdr>
        <w:top w:val="nil"/>
        <w:left w:val="nil"/>
        <w:bottom w:val="nil"/>
        <w:right w:val="nil"/>
        <w:between w:val="nil"/>
        <w:bar w:val="nil"/>
      </w:pBdr>
      <w:spacing w:after="0" w:line="240" w:lineRule="auto"/>
    </w:pPr>
    <w:rPr>
      <w:rFonts w:ascii="Cambria" w:eastAsia="Cambria" w:hAnsi="Cambria" w:cs="Cambria"/>
      <w:color w:val="000000"/>
      <w:sz w:val="24"/>
      <w:szCs w:val="24"/>
      <w:u w:color="000000"/>
      <w:bdr w:val="nil"/>
      <w:lang w:val="en-GB" w:eastAsia="en-GB"/>
    </w:rPr>
  </w:style>
  <w:style w:type="paragraph" w:customStyle="1" w:styleId="EGPR-Bullets">
    <w:name w:val="EG PR - Bullets"/>
    <w:rsid w:val="00290102"/>
    <w:pPr>
      <w:pBdr>
        <w:top w:val="nil"/>
        <w:left w:val="nil"/>
        <w:bottom w:val="nil"/>
        <w:right w:val="nil"/>
        <w:between w:val="nil"/>
        <w:bar w:val="nil"/>
      </w:pBdr>
      <w:suppressAutoHyphens/>
      <w:spacing w:after="0" w:line="288" w:lineRule="auto"/>
      <w:jc w:val="both"/>
    </w:pPr>
    <w:rPr>
      <w:rFonts w:ascii="Arial" w:eastAsia="Arial Unicode MS" w:hAnsi="Arial" w:cs="Arial Unicode MS"/>
      <w:color w:val="000000"/>
      <w:u w:color="000000"/>
      <w:bdr w:val="nil"/>
      <w:lang w:val="en-US" w:eastAsia="en-GB"/>
    </w:rPr>
  </w:style>
  <w:style w:type="numbering" w:customStyle="1" w:styleId="ImportedStyle3">
    <w:name w:val="Imported Style 3"/>
    <w:rsid w:val="00290102"/>
    <w:pPr>
      <w:numPr>
        <w:numId w:val="40"/>
      </w:numPr>
    </w:pPr>
  </w:style>
  <w:style w:type="table" w:styleId="GridTable1Light-Accent1">
    <w:name w:val="Grid Table 1 Light Accent 1"/>
    <w:basedOn w:val="TableNormal"/>
    <w:uiPriority w:val="46"/>
    <w:rsid w:val="00290102"/>
    <w:pPr>
      <w:spacing w:after="0" w:line="240" w:lineRule="auto"/>
    </w:pPr>
    <w:tblPr>
      <w:tblStyleRowBandSize w:val="1"/>
      <w:tblStyleColBandSize w:val="1"/>
      <w:tblBorders>
        <w:top w:val="single" w:sz="4" w:space="0" w:color="B2CFE9" w:themeColor="accent1" w:themeTint="66"/>
        <w:left w:val="single" w:sz="4" w:space="0" w:color="B2CFE9" w:themeColor="accent1" w:themeTint="66"/>
        <w:bottom w:val="single" w:sz="4" w:space="0" w:color="B2CFE9" w:themeColor="accent1" w:themeTint="66"/>
        <w:right w:val="single" w:sz="4" w:space="0" w:color="B2CFE9" w:themeColor="accent1" w:themeTint="66"/>
        <w:insideH w:val="single" w:sz="4" w:space="0" w:color="B2CFE9" w:themeColor="accent1" w:themeTint="66"/>
        <w:insideV w:val="single" w:sz="4" w:space="0" w:color="B2CFE9" w:themeColor="accent1" w:themeTint="66"/>
      </w:tblBorders>
    </w:tblPr>
    <w:tblStylePr w:type="firstRow">
      <w:rPr>
        <w:b/>
        <w:bCs/>
      </w:rPr>
      <w:tblPr/>
      <w:tcPr>
        <w:tcBorders>
          <w:bottom w:val="single" w:sz="12" w:space="0" w:color="8CB8DE" w:themeColor="accent1" w:themeTint="99"/>
        </w:tcBorders>
      </w:tcPr>
    </w:tblStylePr>
    <w:tblStylePr w:type="lastRow">
      <w:rPr>
        <w:b/>
        <w:bCs/>
      </w:rPr>
      <w:tblPr/>
      <w:tcPr>
        <w:tcBorders>
          <w:top w:val="double" w:sz="2" w:space="0" w:color="8CB8DE"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82839">
      <w:bodyDiv w:val="1"/>
      <w:marLeft w:val="0"/>
      <w:marRight w:val="0"/>
      <w:marTop w:val="0"/>
      <w:marBottom w:val="0"/>
      <w:divBdr>
        <w:top w:val="none" w:sz="0" w:space="0" w:color="auto"/>
        <w:left w:val="none" w:sz="0" w:space="0" w:color="auto"/>
        <w:bottom w:val="none" w:sz="0" w:space="0" w:color="auto"/>
        <w:right w:val="none" w:sz="0" w:space="0" w:color="auto"/>
      </w:divBdr>
    </w:div>
    <w:div w:id="208687044">
      <w:bodyDiv w:val="1"/>
      <w:marLeft w:val="0"/>
      <w:marRight w:val="0"/>
      <w:marTop w:val="0"/>
      <w:marBottom w:val="0"/>
      <w:divBdr>
        <w:top w:val="none" w:sz="0" w:space="0" w:color="auto"/>
        <w:left w:val="none" w:sz="0" w:space="0" w:color="auto"/>
        <w:bottom w:val="none" w:sz="0" w:space="0" w:color="auto"/>
        <w:right w:val="none" w:sz="0" w:space="0" w:color="auto"/>
      </w:divBdr>
    </w:div>
    <w:div w:id="301273228">
      <w:bodyDiv w:val="1"/>
      <w:marLeft w:val="0"/>
      <w:marRight w:val="0"/>
      <w:marTop w:val="0"/>
      <w:marBottom w:val="0"/>
      <w:divBdr>
        <w:top w:val="none" w:sz="0" w:space="0" w:color="auto"/>
        <w:left w:val="none" w:sz="0" w:space="0" w:color="auto"/>
        <w:bottom w:val="none" w:sz="0" w:space="0" w:color="auto"/>
        <w:right w:val="none" w:sz="0" w:space="0" w:color="auto"/>
      </w:divBdr>
    </w:div>
    <w:div w:id="367071071">
      <w:bodyDiv w:val="1"/>
      <w:marLeft w:val="0"/>
      <w:marRight w:val="0"/>
      <w:marTop w:val="0"/>
      <w:marBottom w:val="0"/>
      <w:divBdr>
        <w:top w:val="none" w:sz="0" w:space="0" w:color="auto"/>
        <w:left w:val="none" w:sz="0" w:space="0" w:color="auto"/>
        <w:bottom w:val="none" w:sz="0" w:space="0" w:color="auto"/>
        <w:right w:val="none" w:sz="0" w:space="0" w:color="auto"/>
      </w:divBdr>
    </w:div>
    <w:div w:id="530844711">
      <w:bodyDiv w:val="1"/>
      <w:marLeft w:val="0"/>
      <w:marRight w:val="0"/>
      <w:marTop w:val="0"/>
      <w:marBottom w:val="0"/>
      <w:divBdr>
        <w:top w:val="none" w:sz="0" w:space="0" w:color="auto"/>
        <w:left w:val="none" w:sz="0" w:space="0" w:color="auto"/>
        <w:bottom w:val="none" w:sz="0" w:space="0" w:color="auto"/>
        <w:right w:val="none" w:sz="0" w:space="0" w:color="auto"/>
      </w:divBdr>
    </w:div>
    <w:div w:id="593980765">
      <w:bodyDiv w:val="1"/>
      <w:marLeft w:val="0"/>
      <w:marRight w:val="0"/>
      <w:marTop w:val="0"/>
      <w:marBottom w:val="0"/>
      <w:divBdr>
        <w:top w:val="none" w:sz="0" w:space="0" w:color="auto"/>
        <w:left w:val="none" w:sz="0" w:space="0" w:color="auto"/>
        <w:bottom w:val="none" w:sz="0" w:space="0" w:color="auto"/>
        <w:right w:val="none" w:sz="0" w:space="0" w:color="auto"/>
      </w:divBdr>
    </w:div>
    <w:div w:id="661278601">
      <w:bodyDiv w:val="1"/>
      <w:marLeft w:val="0"/>
      <w:marRight w:val="0"/>
      <w:marTop w:val="0"/>
      <w:marBottom w:val="0"/>
      <w:divBdr>
        <w:top w:val="none" w:sz="0" w:space="0" w:color="auto"/>
        <w:left w:val="none" w:sz="0" w:space="0" w:color="auto"/>
        <w:bottom w:val="none" w:sz="0" w:space="0" w:color="auto"/>
        <w:right w:val="none" w:sz="0" w:space="0" w:color="auto"/>
      </w:divBdr>
    </w:div>
    <w:div w:id="726686119">
      <w:bodyDiv w:val="1"/>
      <w:marLeft w:val="0"/>
      <w:marRight w:val="0"/>
      <w:marTop w:val="0"/>
      <w:marBottom w:val="0"/>
      <w:divBdr>
        <w:top w:val="none" w:sz="0" w:space="0" w:color="auto"/>
        <w:left w:val="none" w:sz="0" w:space="0" w:color="auto"/>
        <w:bottom w:val="none" w:sz="0" w:space="0" w:color="auto"/>
        <w:right w:val="none" w:sz="0" w:space="0" w:color="auto"/>
      </w:divBdr>
    </w:div>
    <w:div w:id="772240623">
      <w:bodyDiv w:val="1"/>
      <w:marLeft w:val="0"/>
      <w:marRight w:val="0"/>
      <w:marTop w:val="0"/>
      <w:marBottom w:val="0"/>
      <w:divBdr>
        <w:top w:val="none" w:sz="0" w:space="0" w:color="auto"/>
        <w:left w:val="none" w:sz="0" w:space="0" w:color="auto"/>
        <w:bottom w:val="none" w:sz="0" w:space="0" w:color="auto"/>
        <w:right w:val="none" w:sz="0" w:space="0" w:color="auto"/>
      </w:divBdr>
    </w:div>
    <w:div w:id="788354675">
      <w:bodyDiv w:val="1"/>
      <w:marLeft w:val="0"/>
      <w:marRight w:val="0"/>
      <w:marTop w:val="0"/>
      <w:marBottom w:val="0"/>
      <w:divBdr>
        <w:top w:val="none" w:sz="0" w:space="0" w:color="auto"/>
        <w:left w:val="none" w:sz="0" w:space="0" w:color="auto"/>
        <w:bottom w:val="none" w:sz="0" w:space="0" w:color="auto"/>
        <w:right w:val="none" w:sz="0" w:space="0" w:color="auto"/>
      </w:divBdr>
    </w:div>
    <w:div w:id="1005598901">
      <w:bodyDiv w:val="1"/>
      <w:marLeft w:val="0"/>
      <w:marRight w:val="0"/>
      <w:marTop w:val="0"/>
      <w:marBottom w:val="0"/>
      <w:divBdr>
        <w:top w:val="none" w:sz="0" w:space="0" w:color="auto"/>
        <w:left w:val="none" w:sz="0" w:space="0" w:color="auto"/>
        <w:bottom w:val="none" w:sz="0" w:space="0" w:color="auto"/>
        <w:right w:val="none" w:sz="0" w:space="0" w:color="auto"/>
      </w:divBdr>
    </w:div>
    <w:div w:id="1015959064">
      <w:bodyDiv w:val="1"/>
      <w:marLeft w:val="0"/>
      <w:marRight w:val="0"/>
      <w:marTop w:val="0"/>
      <w:marBottom w:val="0"/>
      <w:divBdr>
        <w:top w:val="none" w:sz="0" w:space="0" w:color="auto"/>
        <w:left w:val="none" w:sz="0" w:space="0" w:color="auto"/>
        <w:bottom w:val="none" w:sz="0" w:space="0" w:color="auto"/>
        <w:right w:val="none" w:sz="0" w:space="0" w:color="auto"/>
      </w:divBdr>
    </w:div>
    <w:div w:id="1066538223">
      <w:bodyDiv w:val="1"/>
      <w:marLeft w:val="0"/>
      <w:marRight w:val="0"/>
      <w:marTop w:val="0"/>
      <w:marBottom w:val="0"/>
      <w:divBdr>
        <w:top w:val="none" w:sz="0" w:space="0" w:color="auto"/>
        <w:left w:val="none" w:sz="0" w:space="0" w:color="auto"/>
        <w:bottom w:val="none" w:sz="0" w:space="0" w:color="auto"/>
        <w:right w:val="none" w:sz="0" w:space="0" w:color="auto"/>
      </w:divBdr>
    </w:div>
    <w:div w:id="1161390882">
      <w:bodyDiv w:val="1"/>
      <w:marLeft w:val="0"/>
      <w:marRight w:val="0"/>
      <w:marTop w:val="0"/>
      <w:marBottom w:val="0"/>
      <w:divBdr>
        <w:top w:val="none" w:sz="0" w:space="0" w:color="auto"/>
        <w:left w:val="none" w:sz="0" w:space="0" w:color="auto"/>
        <w:bottom w:val="none" w:sz="0" w:space="0" w:color="auto"/>
        <w:right w:val="none" w:sz="0" w:space="0" w:color="auto"/>
      </w:divBdr>
    </w:div>
    <w:div w:id="1203858115">
      <w:bodyDiv w:val="1"/>
      <w:marLeft w:val="0"/>
      <w:marRight w:val="0"/>
      <w:marTop w:val="0"/>
      <w:marBottom w:val="0"/>
      <w:divBdr>
        <w:top w:val="none" w:sz="0" w:space="0" w:color="auto"/>
        <w:left w:val="none" w:sz="0" w:space="0" w:color="auto"/>
        <w:bottom w:val="none" w:sz="0" w:space="0" w:color="auto"/>
        <w:right w:val="none" w:sz="0" w:space="0" w:color="auto"/>
      </w:divBdr>
    </w:div>
    <w:div w:id="1217470495">
      <w:bodyDiv w:val="1"/>
      <w:marLeft w:val="0"/>
      <w:marRight w:val="0"/>
      <w:marTop w:val="0"/>
      <w:marBottom w:val="0"/>
      <w:divBdr>
        <w:top w:val="none" w:sz="0" w:space="0" w:color="auto"/>
        <w:left w:val="none" w:sz="0" w:space="0" w:color="auto"/>
        <w:bottom w:val="none" w:sz="0" w:space="0" w:color="auto"/>
        <w:right w:val="none" w:sz="0" w:space="0" w:color="auto"/>
      </w:divBdr>
    </w:div>
    <w:div w:id="1369918008">
      <w:bodyDiv w:val="1"/>
      <w:marLeft w:val="0"/>
      <w:marRight w:val="0"/>
      <w:marTop w:val="0"/>
      <w:marBottom w:val="0"/>
      <w:divBdr>
        <w:top w:val="none" w:sz="0" w:space="0" w:color="auto"/>
        <w:left w:val="none" w:sz="0" w:space="0" w:color="auto"/>
        <w:bottom w:val="none" w:sz="0" w:space="0" w:color="auto"/>
        <w:right w:val="none" w:sz="0" w:space="0" w:color="auto"/>
      </w:divBdr>
    </w:div>
    <w:div w:id="1397976414">
      <w:bodyDiv w:val="1"/>
      <w:marLeft w:val="0"/>
      <w:marRight w:val="0"/>
      <w:marTop w:val="0"/>
      <w:marBottom w:val="0"/>
      <w:divBdr>
        <w:top w:val="none" w:sz="0" w:space="0" w:color="auto"/>
        <w:left w:val="none" w:sz="0" w:space="0" w:color="auto"/>
        <w:bottom w:val="none" w:sz="0" w:space="0" w:color="auto"/>
        <w:right w:val="none" w:sz="0" w:space="0" w:color="auto"/>
      </w:divBdr>
    </w:div>
    <w:div w:id="1410075034">
      <w:bodyDiv w:val="1"/>
      <w:marLeft w:val="0"/>
      <w:marRight w:val="0"/>
      <w:marTop w:val="0"/>
      <w:marBottom w:val="0"/>
      <w:divBdr>
        <w:top w:val="none" w:sz="0" w:space="0" w:color="auto"/>
        <w:left w:val="none" w:sz="0" w:space="0" w:color="auto"/>
        <w:bottom w:val="none" w:sz="0" w:space="0" w:color="auto"/>
        <w:right w:val="none" w:sz="0" w:space="0" w:color="auto"/>
      </w:divBdr>
    </w:div>
    <w:div w:id="1511987995">
      <w:bodyDiv w:val="1"/>
      <w:marLeft w:val="0"/>
      <w:marRight w:val="0"/>
      <w:marTop w:val="0"/>
      <w:marBottom w:val="0"/>
      <w:divBdr>
        <w:top w:val="none" w:sz="0" w:space="0" w:color="auto"/>
        <w:left w:val="none" w:sz="0" w:space="0" w:color="auto"/>
        <w:bottom w:val="none" w:sz="0" w:space="0" w:color="auto"/>
        <w:right w:val="none" w:sz="0" w:space="0" w:color="auto"/>
      </w:divBdr>
    </w:div>
    <w:div w:id="1643073225">
      <w:bodyDiv w:val="1"/>
      <w:marLeft w:val="0"/>
      <w:marRight w:val="0"/>
      <w:marTop w:val="0"/>
      <w:marBottom w:val="0"/>
      <w:divBdr>
        <w:top w:val="none" w:sz="0" w:space="0" w:color="auto"/>
        <w:left w:val="none" w:sz="0" w:space="0" w:color="auto"/>
        <w:bottom w:val="none" w:sz="0" w:space="0" w:color="auto"/>
        <w:right w:val="none" w:sz="0" w:space="0" w:color="auto"/>
      </w:divBdr>
    </w:div>
    <w:div w:id="1688214612">
      <w:bodyDiv w:val="1"/>
      <w:marLeft w:val="0"/>
      <w:marRight w:val="0"/>
      <w:marTop w:val="0"/>
      <w:marBottom w:val="0"/>
      <w:divBdr>
        <w:top w:val="none" w:sz="0" w:space="0" w:color="auto"/>
        <w:left w:val="none" w:sz="0" w:space="0" w:color="auto"/>
        <w:bottom w:val="none" w:sz="0" w:space="0" w:color="auto"/>
        <w:right w:val="none" w:sz="0" w:space="0" w:color="auto"/>
      </w:divBdr>
    </w:div>
    <w:div w:id="1720785543">
      <w:bodyDiv w:val="1"/>
      <w:marLeft w:val="0"/>
      <w:marRight w:val="0"/>
      <w:marTop w:val="0"/>
      <w:marBottom w:val="0"/>
      <w:divBdr>
        <w:top w:val="none" w:sz="0" w:space="0" w:color="auto"/>
        <w:left w:val="none" w:sz="0" w:space="0" w:color="auto"/>
        <w:bottom w:val="none" w:sz="0" w:space="0" w:color="auto"/>
        <w:right w:val="none" w:sz="0" w:space="0" w:color="auto"/>
      </w:divBdr>
    </w:div>
    <w:div w:id="2100057096">
      <w:bodyDiv w:val="1"/>
      <w:marLeft w:val="0"/>
      <w:marRight w:val="0"/>
      <w:marTop w:val="0"/>
      <w:marBottom w:val="0"/>
      <w:divBdr>
        <w:top w:val="none" w:sz="0" w:space="0" w:color="auto"/>
        <w:left w:val="none" w:sz="0" w:space="0" w:color="auto"/>
        <w:bottom w:val="none" w:sz="0" w:space="0" w:color="auto"/>
        <w:right w:val="none" w:sz="0" w:space="0" w:color="auto"/>
      </w:divBdr>
    </w:div>
    <w:div w:id="2122873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comments" Target="comments.xml"/><Relationship Id="rId26" Type="http://schemas.openxmlformats.org/officeDocument/2006/relationships/footer" Target="footer2.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https://cms.eirgrid.ie/sites/default/files/publications/TLAF-Methodology-Explanatory-Paper-V.1.0.pdf" TargetMode="External"/><Relationship Id="rId17" Type="http://schemas.openxmlformats.org/officeDocument/2006/relationships/image" Target="media/image3.emf"/><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emf"/><Relationship Id="rId20" Type="http://schemas.microsoft.com/office/2016/09/relationships/commentsIds" Target="commentsIds.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ms.eirgrid.ie/sites/default/files/publications/I-SEM-Interconnector-Losses-Information-Paper-v1.0.pdf"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5.png"/><Relationship Id="rId28" Type="http://schemas.microsoft.com/office/2011/relationships/people" Target="people.xml"/><Relationship Id="rId10" Type="http://schemas.openxmlformats.org/officeDocument/2006/relationships/endnotes" Target="endnote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image" Target="media/image4.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ifin_d\Downloads\EirGrid%20SONI%20word%20template\EirGrid%20SONI%20word%20template.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gridfile\system_support$\Tariffs\02%20TLAF\26%2027\05%20Analysis\00_TLAF_Analysis_Template_ver-9%20-%20Updated%20MPs%202627%20Working%20Copy.xlsm"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ridfile\system_support$\Tariffs\02%20TLAF\26%2027\05%20Analysis\00_TLAF_Analysis_Template_ver-9%20-%20Updated%20MPs%202627%20Working%20Copy.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scatterChart>
        <c:scatterStyle val="smoothMarker"/>
        <c:varyColors val="0"/>
        <c:ser>
          <c:idx val="0"/>
          <c:order val="0"/>
          <c:tx>
            <c:strRef>
              <c:f>TLAF_Comparison!$Z$318</c:f>
              <c:strCache>
                <c:ptCount val="1"/>
                <c:pt idx="0">
                  <c:v>Normal Distribution</c:v>
                </c:pt>
              </c:strCache>
            </c:strRef>
          </c:tx>
          <c:marker>
            <c:symbol val="none"/>
          </c:marker>
          <c:xVal>
            <c:numRef>
              <c:f>TLAF_Comparison!$Y$319:$Y$433</c:f>
              <c:numCache>
                <c:formatCode>0%</c:formatCode>
                <c:ptCount val="115"/>
                <c:pt idx="0">
                  <c:v>-0.25</c:v>
                </c:pt>
                <c:pt idx="1">
                  <c:v>-0.2</c:v>
                </c:pt>
                <c:pt idx="2">
                  <c:v>-0.15</c:v>
                </c:pt>
                <c:pt idx="3">
                  <c:v>-0.1</c:v>
                </c:pt>
                <c:pt idx="4" formatCode="0.00%">
                  <c:v>-7.4999999999999997E-2</c:v>
                </c:pt>
                <c:pt idx="5" formatCode="0.00%">
                  <c:v>-7.3999999999999996E-2</c:v>
                </c:pt>
                <c:pt idx="6" formatCode="0.00%">
                  <c:v>-7.2999999999999995E-2</c:v>
                </c:pt>
                <c:pt idx="7" formatCode="0.00%">
                  <c:v>-7.1999999999999995E-2</c:v>
                </c:pt>
                <c:pt idx="8" formatCode="0.00%">
                  <c:v>-7.0999999999999994E-2</c:v>
                </c:pt>
                <c:pt idx="9" formatCode="0.00%">
                  <c:v>-6.9999999999999993E-2</c:v>
                </c:pt>
                <c:pt idx="10" formatCode="0.00%">
                  <c:v>-6.8999999999999992E-2</c:v>
                </c:pt>
                <c:pt idx="11" formatCode="0.00%">
                  <c:v>-6.7999999999999991E-2</c:v>
                </c:pt>
                <c:pt idx="12" formatCode="0.00%">
                  <c:v>-6.699999999999999E-2</c:v>
                </c:pt>
                <c:pt idx="13" formatCode="0.00%">
                  <c:v>-6.5999999999999989E-2</c:v>
                </c:pt>
                <c:pt idx="14" formatCode="0.00%">
                  <c:v>-6.4999999999999988E-2</c:v>
                </c:pt>
                <c:pt idx="15" formatCode="0.00%">
                  <c:v>-6.3999999999999987E-2</c:v>
                </c:pt>
                <c:pt idx="16" formatCode="0.00%">
                  <c:v>-6.2999999999999987E-2</c:v>
                </c:pt>
                <c:pt idx="17" formatCode="0.00%">
                  <c:v>-6.1999999999999986E-2</c:v>
                </c:pt>
                <c:pt idx="18" formatCode="0.00%">
                  <c:v>-6.0999999999999985E-2</c:v>
                </c:pt>
                <c:pt idx="19" formatCode="0.00%">
                  <c:v>-5.9999999999999984E-2</c:v>
                </c:pt>
                <c:pt idx="20" formatCode="0.00%">
                  <c:v>-5.8999999999999983E-2</c:v>
                </c:pt>
                <c:pt idx="21" formatCode="0.00%">
                  <c:v>-5.7999999999999982E-2</c:v>
                </c:pt>
                <c:pt idx="22" formatCode="0.00%">
                  <c:v>-5.6999999999999981E-2</c:v>
                </c:pt>
                <c:pt idx="23" formatCode="0.00%">
                  <c:v>-5.599999999999998E-2</c:v>
                </c:pt>
                <c:pt idx="24" formatCode="0.00%">
                  <c:v>-5.4999999999999979E-2</c:v>
                </c:pt>
                <c:pt idx="25" formatCode="0.00%">
                  <c:v>-5.3999999999999979E-2</c:v>
                </c:pt>
                <c:pt idx="26" formatCode="0.00%">
                  <c:v>-5.2999999999999978E-2</c:v>
                </c:pt>
                <c:pt idx="27" formatCode="0.00%">
                  <c:v>-5.1999999999999977E-2</c:v>
                </c:pt>
                <c:pt idx="28" formatCode="0.00%">
                  <c:v>-5.0999999999999976E-2</c:v>
                </c:pt>
                <c:pt idx="29" formatCode="0.00%">
                  <c:v>-4.9999999999999975E-2</c:v>
                </c:pt>
                <c:pt idx="30" formatCode="0.00%">
                  <c:v>-4.8999999999999974E-2</c:v>
                </c:pt>
                <c:pt idx="31" formatCode="0.00%">
                  <c:v>-4.7999999999999973E-2</c:v>
                </c:pt>
                <c:pt idx="32" formatCode="0.00%">
                  <c:v>-4.6999999999999972E-2</c:v>
                </c:pt>
                <c:pt idx="33" formatCode="0.00%">
                  <c:v>-4.5999999999999971E-2</c:v>
                </c:pt>
                <c:pt idx="34" formatCode="0.00%">
                  <c:v>-4.4999999999999971E-2</c:v>
                </c:pt>
                <c:pt idx="35" formatCode="0.00%">
                  <c:v>-4.399999999999997E-2</c:v>
                </c:pt>
                <c:pt idx="36" formatCode="0.00%">
                  <c:v>-4.2999999999999969E-2</c:v>
                </c:pt>
                <c:pt idx="37" formatCode="0.00%">
                  <c:v>-4.1999999999999968E-2</c:v>
                </c:pt>
                <c:pt idx="38" formatCode="0.00%">
                  <c:v>-4.0999999999999967E-2</c:v>
                </c:pt>
                <c:pt idx="39" formatCode="0.00%">
                  <c:v>-3.9999999999999966E-2</c:v>
                </c:pt>
                <c:pt idx="40" formatCode="0.00%">
                  <c:v>-3.8999999999999965E-2</c:v>
                </c:pt>
                <c:pt idx="41" formatCode="0.00%">
                  <c:v>-3.7999999999999964E-2</c:v>
                </c:pt>
                <c:pt idx="42" formatCode="0.00%">
                  <c:v>-3.6999999999999963E-2</c:v>
                </c:pt>
                <c:pt idx="43" formatCode="0.00%">
                  <c:v>-3.5999999999999963E-2</c:v>
                </c:pt>
                <c:pt idx="44" formatCode="0.00%">
                  <c:v>-3.4999999999999962E-2</c:v>
                </c:pt>
                <c:pt idx="45" formatCode="0.00%">
                  <c:v>-3.3999999999999961E-2</c:v>
                </c:pt>
                <c:pt idx="46" formatCode="0.00%">
                  <c:v>-3.299999999999996E-2</c:v>
                </c:pt>
                <c:pt idx="47" formatCode="0.00%">
                  <c:v>-3.1999999999999959E-2</c:v>
                </c:pt>
                <c:pt idx="48" formatCode="0.00%">
                  <c:v>-3.0999999999999958E-2</c:v>
                </c:pt>
                <c:pt idx="49" formatCode="0.00%">
                  <c:v>-2.9999999999999957E-2</c:v>
                </c:pt>
                <c:pt idx="50" formatCode="0.00%">
                  <c:v>-2.8999999999999956E-2</c:v>
                </c:pt>
                <c:pt idx="51" formatCode="0.00%">
                  <c:v>-2.7999999999999955E-2</c:v>
                </c:pt>
                <c:pt idx="52" formatCode="0.00%">
                  <c:v>-2.6999999999999955E-2</c:v>
                </c:pt>
                <c:pt idx="53" formatCode="0.00%">
                  <c:v>-2.5999999999999954E-2</c:v>
                </c:pt>
                <c:pt idx="54" formatCode="0.00%">
                  <c:v>-2.4999999999999953E-2</c:v>
                </c:pt>
                <c:pt idx="55" formatCode="0.00%">
                  <c:v>-2.3999999999999952E-2</c:v>
                </c:pt>
                <c:pt idx="56" formatCode="0.00%">
                  <c:v>-2.2999999999999951E-2</c:v>
                </c:pt>
                <c:pt idx="57" formatCode="0.00%">
                  <c:v>-2.199999999999995E-2</c:v>
                </c:pt>
                <c:pt idx="58" formatCode="0.00%">
                  <c:v>-2.0999999999999949E-2</c:v>
                </c:pt>
                <c:pt idx="59" formatCode="0.00%">
                  <c:v>-1.9999999999999948E-2</c:v>
                </c:pt>
                <c:pt idx="60" formatCode="0.00%">
                  <c:v>-1.8999999999999947E-2</c:v>
                </c:pt>
                <c:pt idx="61" formatCode="0.00%">
                  <c:v>-1.7999999999999947E-2</c:v>
                </c:pt>
                <c:pt idx="62" formatCode="0.00%">
                  <c:v>-1.6999999999999946E-2</c:v>
                </c:pt>
                <c:pt idx="63" formatCode="0.00%">
                  <c:v>-1.5999999999999945E-2</c:v>
                </c:pt>
                <c:pt idx="64" formatCode="0.00%">
                  <c:v>-1.4999999999999944E-2</c:v>
                </c:pt>
                <c:pt idx="65" formatCode="0.00%">
                  <c:v>-1.3999999999999943E-2</c:v>
                </c:pt>
                <c:pt idx="66" formatCode="0.00%">
                  <c:v>-1.2999999999999942E-2</c:v>
                </c:pt>
                <c:pt idx="67" formatCode="0.00%">
                  <c:v>-1.1999999999999941E-2</c:v>
                </c:pt>
                <c:pt idx="68" formatCode="0.00%">
                  <c:v>-1.099999999999994E-2</c:v>
                </c:pt>
                <c:pt idx="69" formatCode="0.00%">
                  <c:v>-9.9999999999999395E-3</c:v>
                </c:pt>
                <c:pt idx="70" formatCode="0.00%">
                  <c:v>-8.9999999999999386E-3</c:v>
                </c:pt>
                <c:pt idx="71" formatCode="0.00%">
                  <c:v>-7.9999999999999377E-3</c:v>
                </c:pt>
                <c:pt idx="72" formatCode="0.00%">
                  <c:v>-6.9999999999999377E-3</c:v>
                </c:pt>
                <c:pt idx="73" formatCode="0.00%">
                  <c:v>-5.9999999999999377E-3</c:v>
                </c:pt>
                <c:pt idx="74" formatCode="0.00%">
                  <c:v>-4.9999999999999377E-3</c:v>
                </c:pt>
                <c:pt idx="75" formatCode="0.00%">
                  <c:v>-3.9999999999999376E-3</c:v>
                </c:pt>
                <c:pt idx="76" formatCode="0.00%">
                  <c:v>-2.9999999999999376E-3</c:v>
                </c:pt>
                <c:pt idx="77" formatCode="0.00%">
                  <c:v>-1.9999999999999376E-3</c:v>
                </c:pt>
                <c:pt idx="78" formatCode="0.00%">
                  <c:v>-9.9999999999993757E-4</c:v>
                </c:pt>
                <c:pt idx="79" formatCode="0.00%">
                  <c:v>6.2450045135165055E-17</c:v>
                </c:pt>
                <c:pt idx="80" formatCode="0.00%">
                  <c:v>1.0000000000000625E-3</c:v>
                </c:pt>
                <c:pt idx="81" formatCode="0.00%">
                  <c:v>2.0000000000000625E-3</c:v>
                </c:pt>
                <c:pt idx="82" formatCode="0.00%">
                  <c:v>3.0000000000000625E-3</c:v>
                </c:pt>
                <c:pt idx="83" formatCode="0.00%">
                  <c:v>4.0000000000000625E-3</c:v>
                </c:pt>
                <c:pt idx="84" formatCode="0.00%">
                  <c:v>5.0000000000000626E-3</c:v>
                </c:pt>
                <c:pt idx="85" formatCode="0.00%">
                  <c:v>6.0000000000000626E-3</c:v>
                </c:pt>
                <c:pt idx="86" formatCode="0.00%">
                  <c:v>7.0000000000000626E-3</c:v>
                </c:pt>
                <c:pt idx="87" formatCode="0.00%">
                  <c:v>8.0000000000000626E-3</c:v>
                </c:pt>
                <c:pt idx="88" formatCode="0.00%">
                  <c:v>9.0000000000000635E-3</c:v>
                </c:pt>
                <c:pt idx="89" formatCode="0.00%">
                  <c:v>1.0000000000000064E-2</c:v>
                </c:pt>
                <c:pt idx="90" formatCode="0.00%">
                  <c:v>1.1000000000000065E-2</c:v>
                </c:pt>
                <c:pt idx="91" formatCode="0.00%">
                  <c:v>1.2000000000000066E-2</c:v>
                </c:pt>
                <c:pt idx="92" formatCode="0.00%">
                  <c:v>1.3000000000000067E-2</c:v>
                </c:pt>
                <c:pt idx="93" formatCode="0.00%">
                  <c:v>1.4000000000000068E-2</c:v>
                </c:pt>
                <c:pt idx="94" formatCode="0.00%">
                  <c:v>1.5000000000000069E-2</c:v>
                </c:pt>
                <c:pt idx="95" formatCode="0.00%">
                  <c:v>1.600000000000007E-2</c:v>
                </c:pt>
                <c:pt idx="96" formatCode="0.00%">
                  <c:v>1.7000000000000071E-2</c:v>
                </c:pt>
                <c:pt idx="97" formatCode="0.00%">
                  <c:v>1.8000000000000071E-2</c:v>
                </c:pt>
                <c:pt idx="98" formatCode="0.00%">
                  <c:v>1.9000000000000072E-2</c:v>
                </c:pt>
                <c:pt idx="99" formatCode="0.00%">
                  <c:v>2.0000000000000073E-2</c:v>
                </c:pt>
                <c:pt idx="100" formatCode="0.00%">
                  <c:v>2.1000000000000074E-2</c:v>
                </c:pt>
                <c:pt idx="101" formatCode="0.00%">
                  <c:v>2.2000000000000075E-2</c:v>
                </c:pt>
                <c:pt idx="102" formatCode="0.00%">
                  <c:v>2.3000000000000076E-2</c:v>
                </c:pt>
                <c:pt idx="103" formatCode="0.00%">
                  <c:v>2.4000000000000077E-2</c:v>
                </c:pt>
                <c:pt idx="104" formatCode="0.00%">
                  <c:v>2.5000000000000078E-2</c:v>
                </c:pt>
                <c:pt idx="105" formatCode="0.00%">
                  <c:v>2.6000000000000079E-2</c:v>
                </c:pt>
                <c:pt idx="106" formatCode="0.00%">
                  <c:v>2.7000000000000079E-2</c:v>
                </c:pt>
                <c:pt idx="107" formatCode="0.00%">
                  <c:v>2.800000000000008E-2</c:v>
                </c:pt>
                <c:pt idx="108" formatCode="0.00%">
                  <c:v>2.9000000000000081E-2</c:v>
                </c:pt>
                <c:pt idx="109" formatCode="0.00%">
                  <c:v>3.0000000000000082E-2</c:v>
                </c:pt>
                <c:pt idx="110">
                  <c:v>0.05</c:v>
                </c:pt>
                <c:pt idx="111">
                  <c:v>0.1</c:v>
                </c:pt>
                <c:pt idx="112">
                  <c:v>0.15</c:v>
                </c:pt>
                <c:pt idx="113">
                  <c:v>0.2</c:v>
                </c:pt>
                <c:pt idx="114">
                  <c:v>0.25</c:v>
                </c:pt>
              </c:numCache>
            </c:numRef>
          </c:xVal>
          <c:yVal>
            <c:numRef>
              <c:f>TLAF_Comparison!$Z$319:$Z$433</c:f>
              <c:numCache>
                <c:formatCode>0.00000</c:formatCode>
                <c:ptCount val="115"/>
                <c:pt idx="0">
                  <c:v>0</c:v>
                </c:pt>
                <c:pt idx="1">
                  <c:v>0</c:v>
                </c:pt>
                <c:pt idx="2">
                  <c:v>0</c:v>
                </c:pt>
                <c:pt idx="3">
                  <c:v>0</c:v>
                </c:pt>
                <c:pt idx="4">
                  <c:v>3.3686002588609741E-43</c:v>
                </c:pt>
                <c:pt idx="5">
                  <c:v>5.3187561770187074E-42</c:v>
                </c:pt>
                <c:pt idx="6">
                  <c:v>8.0865365550284552E-41</c:v>
                </c:pt>
                <c:pt idx="7">
                  <c:v>1.1838778485927009E-39</c:v>
                </c:pt>
                <c:pt idx="8">
                  <c:v>1.6689491446312688E-38</c:v>
                </c:pt>
                <c:pt idx="9">
                  <c:v>2.2655371086145918E-37</c:v>
                </c:pt>
                <c:pt idx="10">
                  <c:v>2.9613594494653403E-36</c:v>
                </c:pt>
                <c:pt idx="11">
                  <c:v>3.7273737162987921E-35</c:v>
                </c:pt>
                <c:pt idx="12">
                  <c:v>4.5175879870359543E-34</c:v>
                </c:pt>
                <c:pt idx="13">
                  <c:v>5.2723249517372332E-33</c:v>
                </c:pt>
                <c:pt idx="14">
                  <c:v>5.925016816347409E-32</c:v>
                </c:pt>
                <c:pt idx="15">
                  <c:v>6.4116362152127539E-31</c:v>
                </c:pt>
                <c:pt idx="16">
                  <c:v>6.6809777817555453E-30</c:v>
                </c:pt>
                <c:pt idx="17">
                  <c:v>6.7035221670661627E-29</c:v>
                </c:pt>
                <c:pt idx="18">
                  <c:v>6.4767620291611665E-28</c:v>
                </c:pt>
                <c:pt idx="19">
                  <c:v>6.0256610589340341E-27</c:v>
                </c:pt>
                <c:pt idx="20">
                  <c:v>5.3981298365990941E-26</c:v>
                </c:pt>
                <c:pt idx="21">
                  <c:v>4.6566524035972296E-25</c:v>
                </c:pt>
                <c:pt idx="22">
                  <c:v>3.868086562883064E-24</c:v>
                </c:pt>
                <c:pt idx="23">
                  <c:v>3.0939295183238561E-23</c:v>
                </c:pt>
                <c:pt idx="24">
                  <c:v>2.3829587009289119E-22</c:v>
                </c:pt>
                <c:pt idx="25">
                  <c:v>1.7673171160592647E-21</c:v>
                </c:pt>
                <c:pt idx="26">
                  <c:v>1.2621306678900737E-20</c:v>
                </c:pt>
                <c:pt idx="27">
                  <c:v>8.6793264559133428E-20</c:v>
                </c:pt>
                <c:pt idx="28">
                  <c:v>5.7472434797649951E-19</c:v>
                </c:pt>
                <c:pt idx="29">
                  <c:v>3.6645870019905433E-18</c:v>
                </c:pt>
                <c:pt idx="30">
                  <c:v>2.2499991065758331E-17</c:v>
                </c:pt>
                <c:pt idx="31">
                  <c:v>1.3302446552273318E-16</c:v>
                </c:pt>
                <c:pt idx="32">
                  <c:v>7.5730804047773922E-16</c:v>
                </c:pt>
                <c:pt idx="33">
                  <c:v>4.1515041959081885E-15</c:v>
                </c:pt>
                <c:pt idx="34">
                  <c:v>2.1914434224896606E-14</c:v>
                </c:pt>
                <c:pt idx="35">
                  <c:v>1.1139018173208771E-13</c:v>
                </c:pt>
                <c:pt idx="36">
                  <c:v>5.4519947683754502E-13</c:v>
                </c:pt>
                <c:pt idx="37">
                  <c:v>2.5695425666603851E-12</c:v>
                </c:pt>
                <c:pt idx="38">
                  <c:v>1.1661329607057756E-11</c:v>
                </c:pt>
                <c:pt idx="39">
                  <c:v>5.0960325502154981E-11</c:v>
                </c:pt>
                <c:pt idx="40">
                  <c:v>2.1444117786227394E-10</c:v>
                </c:pt>
                <c:pt idx="41">
                  <c:v>8.6891249587208659E-10</c:v>
                </c:pt>
                <c:pt idx="42">
                  <c:v>3.3902815790681376E-9</c:v>
                </c:pt>
                <c:pt idx="43">
                  <c:v>1.2737592919782885E-8</c:v>
                </c:pt>
                <c:pt idx="44">
                  <c:v>4.6081947901869299E-8</c:v>
                </c:pt>
                <c:pt idx="45">
                  <c:v>1.605336795716993E-7</c:v>
                </c:pt>
                <c:pt idx="46">
                  <c:v>5.3850948859747768E-7</c:v>
                </c:pt>
                <c:pt idx="47">
                  <c:v>1.7394519161795916E-6</c:v>
                </c:pt>
                <c:pt idx="48">
                  <c:v>5.4103251256386477E-6</c:v>
                </c:pt>
                <c:pt idx="49">
                  <c:v>1.6204146784038601E-5</c:v>
                </c:pt>
                <c:pt idx="50">
                  <c:v>4.6732696537622758E-5</c:v>
                </c:pt>
                <c:pt idx="51">
                  <c:v>1.2977988406133415E-4</c:v>
                </c:pt>
                <c:pt idx="52">
                  <c:v>3.4704499922102446E-4</c:v>
                </c:pt>
                <c:pt idx="53">
                  <c:v>8.93626559319053E-4</c:v>
                </c:pt>
                <c:pt idx="54">
                  <c:v>2.2157370166717757E-3</c:v>
                </c:pt>
                <c:pt idx="55">
                  <c:v>5.2902016506307615E-3</c:v>
                </c:pt>
                <c:pt idx="56">
                  <c:v>1.2162367118456727E-2</c:v>
                </c:pt>
                <c:pt idx="57">
                  <c:v>2.6925009067448716E-2</c:v>
                </c:pt>
                <c:pt idx="58">
                  <c:v>5.7396508730371255E-2</c:v>
                </c:pt>
                <c:pt idx="59">
                  <c:v>0.11781672939845178</c:v>
                </c:pt>
                <c:pt idx="60">
                  <c:v>0.23287363214338599</c:v>
                </c:pt>
                <c:pt idx="61">
                  <c:v>0.44322631742046792</c:v>
                </c:pt>
                <c:pt idx="62">
                  <c:v>0.81231155372277353</c:v>
                </c:pt>
                <c:pt idx="63">
                  <c:v>1.4335458550676305</c:v>
                </c:pt>
                <c:pt idx="64">
                  <c:v>2.4360848815387399</c:v>
                </c:pt>
                <c:pt idx="65">
                  <c:v>3.9862553203809004</c:v>
                </c:pt>
                <c:pt idx="66">
                  <c:v>6.2810127566132028</c:v>
                </c:pt>
                <c:pt idx="67">
                  <c:v>9.5298509281717223</c:v>
                </c:pt>
                <c:pt idx="68">
                  <c:v>13.923050780635757</c:v>
                </c:pt>
                <c:pt idx="69">
                  <c:v>19.587300008147476</c:v>
                </c:pt>
                <c:pt idx="70">
                  <c:v>26.534237467789666</c:v>
                </c:pt>
                <c:pt idx="71">
                  <c:v>34.612304522192773</c:v>
                </c:pt>
                <c:pt idx="72">
                  <c:v>43.475670510140638</c:v>
                </c:pt>
                <c:pt idx="73">
                  <c:v>52.584037569818058</c:v>
                </c:pt>
                <c:pt idx="74">
                  <c:v>61.242574421461349</c:v>
                </c:pt>
                <c:pt idx="75">
                  <c:v>68.682297734840972</c:v>
                </c:pt>
                <c:pt idx="76">
                  <c:v>74.169962815515262</c:v>
                </c:pt>
                <c:pt idx="77">
                  <c:v>77.126420327164055</c:v>
                </c:pt>
                <c:pt idx="78">
                  <c:v>77.227176463429231</c:v>
                </c:pt>
                <c:pt idx="79">
                  <c:v>74.461024390278737</c:v>
                </c:pt>
                <c:pt idx="80">
                  <c:v>69.132096080922381</c:v>
                </c:pt>
                <c:pt idx="81">
                  <c:v>61.804815062064733</c:v>
                </c:pt>
                <c:pt idx="82">
                  <c:v>53.205529027584689</c:v>
                </c:pt>
                <c:pt idx="83">
                  <c:v>44.104518843282406</c:v>
                </c:pt>
                <c:pt idx="84">
                  <c:v>35.204751203133185</c:v>
                </c:pt>
                <c:pt idx="85">
                  <c:v>27.058974822942297</c:v>
                </c:pt>
                <c:pt idx="86">
                  <c:v>20.026878630579326</c:v>
                </c:pt>
                <c:pt idx="87">
                  <c:v>14.272730365217098</c:v>
                </c:pt>
                <c:pt idx="88">
                  <c:v>9.7947357786894091</c:v>
                </c:pt>
                <c:pt idx="89">
                  <c:v>6.4724731407540874</c:v>
                </c:pt>
                <c:pt idx="90">
                  <c:v>4.1185055630554528</c:v>
                </c:pt>
                <c:pt idx="91">
                  <c:v>2.5234861482743738</c:v>
                </c:pt>
                <c:pt idx="92">
                  <c:v>1.4888606834936344</c:v>
                </c:pt>
                <c:pt idx="93">
                  <c:v>0.84586112612448494</c:v>
                </c:pt>
                <c:pt idx="94">
                  <c:v>0.46273882451818787</c:v>
                </c:pt>
                <c:pt idx="95">
                  <c:v>0.24376125659020983</c:v>
                </c:pt>
                <c:pt idx="96">
                  <c:v>0.12364748556498614</c:v>
                </c:pt>
                <c:pt idx="97">
                  <c:v>6.0394552345205035E-2</c:v>
                </c:pt>
                <c:pt idx="98">
                  <c:v>2.8405478669183581E-2</c:v>
                </c:pt>
                <c:pt idx="99">
                  <c:v>1.2864660388241713E-2</c:v>
                </c:pt>
                <c:pt idx="100">
                  <c:v>5.6103041703288066E-3</c:v>
                </c:pt>
                <c:pt idx="101">
                  <c:v>2.3559515657912079E-3</c:v>
                </c:pt>
                <c:pt idx="102">
                  <c:v>9.526605387524987E-4</c:v>
                </c:pt>
                <c:pt idx="103">
                  <c:v>3.7093845834634468E-4</c:v>
                </c:pt>
                <c:pt idx="104">
                  <c:v>1.3907767355644912E-4</c:v>
                </c:pt>
                <c:pt idx="105">
                  <c:v>5.0211690152497472E-5</c:v>
                </c:pt>
                <c:pt idx="106">
                  <c:v>1.7455975803780154E-5</c:v>
                </c:pt>
                <c:pt idx="107">
                  <c:v>5.8435301681370281E-6</c:v>
                </c:pt>
                <c:pt idx="108">
                  <c:v>1.8836417938839051E-6</c:v>
                </c:pt>
                <c:pt idx="109">
                  <c:v>5.8467323533210848E-7</c:v>
                </c:pt>
                <c:pt idx="110">
                  <c:v>1.4437880574887349E-20</c:v>
                </c:pt>
                <c:pt idx="111">
                  <c:v>2.6714580096772202E-83</c:v>
                </c:pt>
                <c:pt idx="112">
                  <c:v>4.7169766677145747E-187</c:v>
                </c:pt>
                <c:pt idx="113">
                  <c:v>0</c:v>
                </c:pt>
                <c:pt idx="114">
                  <c:v>0</c:v>
                </c:pt>
              </c:numCache>
            </c:numRef>
          </c:yVal>
          <c:smooth val="1"/>
          <c:extLst>
            <c:ext xmlns:c16="http://schemas.microsoft.com/office/drawing/2014/chart" uri="{C3380CC4-5D6E-409C-BE32-E72D297353CC}">
              <c16:uniqueId val="{00000000-9B29-4996-A99D-D0759B013505}"/>
            </c:ext>
          </c:extLst>
        </c:ser>
        <c:dLbls>
          <c:showLegendKey val="0"/>
          <c:showVal val="0"/>
          <c:showCatName val="0"/>
          <c:showSerName val="0"/>
          <c:showPercent val="0"/>
          <c:showBubbleSize val="0"/>
        </c:dLbls>
        <c:axId val="252583936"/>
        <c:axId val="252585472"/>
      </c:scatterChart>
      <c:valAx>
        <c:axId val="252583936"/>
        <c:scaling>
          <c:orientation val="minMax"/>
        </c:scaling>
        <c:delete val="0"/>
        <c:axPos val="b"/>
        <c:numFmt formatCode="0%" sourceLinked="1"/>
        <c:majorTickMark val="out"/>
        <c:minorTickMark val="none"/>
        <c:tickLblPos val="nextTo"/>
        <c:crossAx val="252585472"/>
        <c:crosses val="autoZero"/>
        <c:crossBetween val="midCat"/>
      </c:valAx>
      <c:valAx>
        <c:axId val="252585472"/>
        <c:scaling>
          <c:orientation val="minMax"/>
        </c:scaling>
        <c:delete val="0"/>
        <c:axPos val="l"/>
        <c:majorGridlines/>
        <c:numFmt formatCode="0" sourceLinked="0"/>
        <c:majorTickMark val="out"/>
        <c:minorTickMark val="none"/>
        <c:tickLblPos val="nextTo"/>
        <c:crossAx val="252583936"/>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Frequency Distribution</a:t>
            </a:r>
          </a:p>
        </c:rich>
      </c:tx>
      <c:overlay val="0"/>
    </c:title>
    <c:autoTitleDeleted val="0"/>
    <c:plotArea>
      <c:layout/>
      <c:barChart>
        <c:barDir val="col"/>
        <c:grouping val="clustered"/>
        <c:varyColors val="0"/>
        <c:ser>
          <c:idx val="0"/>
          <c:order val="0"/>
          <c:tx>
            <c:strRef>
              <c:f>TLAF_Comparison!$G$318</c:f>
              <c:strCache>
                <c:ptCount val="1"/>
                <c:pt idx="0">
                  <c:v>Frequency Distribution</c:v>
                </c:pt>
              </c:strCache>
            </c:strRef>
          </c:tx>
          <c:invertIfNegative val="0"/>
          <c:cat>
            <c:numRef>
              <c:f>TLAF_Comparison!$F$379:$F$579</c:f>
              <c:numCache>
                <c:formatCode>0.0%</c:formatCode>
                <c:ptCount val="201"/>
                <c:pt idx="0">
                  <c:v>-4.9999999999999975E-2</c:v>
                </c:pt>
                <c:pt idx="1">
                  <c:v>-4.9499999999999975E-2</c:v>
                </c:pt>
                <c:pt idx="2">
                  <c:v>-4.8999999999999974E-2</c:v>
                </c:pt>
                <c:pt idx="3">
                  <c:v>-4.8499999999999974E-2</c:v>
                </c:pt>
                <c:pt idx="4">
                  <c:v>-4.7999999999999973E-2</c:v>
                </c:pt>
                <c:pt idx="5">
                  <c:v>-4.7499999999999973E-2</c:v>
                </c:pt>
                <c:pt idx="6">
                  <c:v>-4.6999999999999972E-2</c:v>
                </c:pt>
                <c:pt idx="7">
                  <c:v>-4.6499999999999972E-2</c:v>
                </c:pt>
                <c:pt idx="8">
                  <c:v>-4.5999999999999971E-2</c:v>
                </c:pt>
                <c:pt idx="9">
                  <c:v>-4.5499999999999971E-2</c:v>
                </c:pt>
                <c:pt idx="10">
                  <c:v>-4.4999999999999971E-2</c:v>
                </c:pt>
                <c:pt idx="11">
                  <c:v>-4.449999999999997E-2</c:v>
                </c:pt>
                <c:pt idx="12">
                  <c:v>-4.399999999999997E-2</c:v>
                </c:pt>
                <c:pt idx="13">
                  <c:v>-4.3499999999999969E-2</c:v>
                </c:pt>
                <c:pt idx="14">
                  <c:v>-4.2999999999999969E-2</c:v>
                </c:pt>
                <c:pt idx="15">
                  <c:v>-4.2499999999999968E-2</c:v>
                </c:pt>
                <c:pt idx="16">
                  <c:v>-4.1999999999999968E-2</c:v>
                </c:pt>
                <c:pt idx="17">
                  <c:v>-4.1499999999999967E-2</c:v>
                </c:pt>
                <c:pt idx="18">
                  <c:v>-4.0999999999999967E-2</c:v>
                </c:pt>
                <c:pt idx="19">
                  <c:v>-4.0499999999999967E-2</c:v>
                </c:pt>
                <c:pt idx="20">
                  <c:v>-3.9999999999999966E-2</c:v>
                </c:pt>
                <c:pt idx="21">
                  <c:v>-3.9499999999999966E-2</c:v>
                </c:pt>
                <c:pt idx="22">
                  <c:v>-3.8999999999999965E-2</c:v>
                </c:pt>
                <c:pt idx="23">
                  <c:v>-3.8499999999999965E-2</c:v>
                </c:pt>
                <c:pt idx="24">
                  <c:v>-3.7999999999999964E-2</c:v>
                </c:pt>
                <c:pt idx="25">
                  <c:v>-3.7499999999999964E-2</c:v>
                </c:pt>
                <c:pt idx="26">
                  <c:v>-3.6999999999999963E-2</c:v>
                </c:pt>
                <c:pt idx="27">
                  <c:v>-3.6499999999999963E-2</c:v>
                </c:pt>
                <c:pt idx="28">
                  <c:v>-3.5999999999999963E-2</c:v>
                </c:pt>
                <c:pt idx="29">
                  <c:v>-3.5499999999999962E-2</c:v>
                </c:pt>
                <c:pt idx="30">
                  <c:v>-3.4999999999999962E-2</c:v>
                </c:pt>
                <c:pt idx="31">
                  <c:v>-3.4499999999999961E-2</c:v>
                </c:pt>
                <c:pt idx="32">
                  <c:v>-3.3999999999999961E-2</c:v>
                </c:pt>
                <c:pt idx="33">
                  <c:v>-3.349999999999996E-2</c:v>
                </c:pt>
                <c:pt idx="34">
                  <c:v>-3.299999999999996E-2</c:v>
                </c:pt>
                <c:pt idx="35">
                  <c:v>-3.2499999999999959E-2</c:v>
                </c:pt>
                <c:pt idx="36">
                  <c:v>-3.1999999999999959E-2</c:v>
                </c:pt>
                <c:pt idx="37">
                  <c:v>-3.1499999999999959E-2</c:v>
                </c:pt>
                <c:pt idx="38">
                  <c:v>-3.0999999999999958E-2</c:v>
                </c:pt>
                <c:pt idx="39">
                  <c:v>-3.0499999999999958E-2</c:v>
                </c:pt>
                <c:pt idx="40">
                  <c:v>-2.9999999999999957E-2</c:v>
                </c:pt>
                <c:pt idx="41">
                  <c:v>-2.9499999999999957E-2</c:v>
                </c:pt>
                <c:pt idx="42">
                  <c:v>-2.8999999999999956E-2</c:v>
                </c:pt>
                <c:pt idx="43">
                  <c:v>-2.8499999999999956E-2</c:v>
                </c:pt>
                <c:pt idx="44">
                  <c:v>-2.7999999999999955E-2</c:v>
                </c:pt>
                <c:pt idx="45">
                  <c:v>-2.7499999999999955E-2</c:v>
                </c:pt>
                <c:pt idx="46">
                  <c:v>-2.6999999999999955E-2</c:v>
                </c:pt>
                <c:pt idx="47">
                  <c:v>-2.6499999999999954E-2</c:v>
                </c:pt>
                <c:pt idx="48">
                  <c:v>-2.5999999999999954E-2</c:v>
                </c:pt>
                <c:pt idx="49">
                  <c:v>-2.5499999999999953E-2</c:v>
                </c:pt>
                <c:pt idx="50">
                  <c:v>-2.4999999999999953E-2</c:v>
                </c:pt>
                <c:pt idx="51">
                  <c:v>-2.4499999999999952E-2</c:v>
                </c:pt>
                <c:pt idx="52">
                  <c:v>-2.3999999999999952E-2</c:v>
                </c:pt>
                <c:pt idx="53">
                  <c:v>-2.3499999999999951E-2</c:v>
                </c:pt>
                <c:pt idx="54">
                  <c:v>-2.2999999999999951E-2</c:v>
                </c:pt>
                <c:pt idx="55">
                  <c:v>-2.2499999999999951E-2</c:v>
                </c:pt>
                <c:pt idx="56">
                  <c:v>-2.199999999999995E-2</c:v>
                </c:pt>
                <c:pt idx="57">
                  <c:v>-2.149999999999995E-2</c:v>
                </c:pt>
                <c:pt idx="58">
                  <c:v>-2.0999999999999949E-2</c:v>
                </c:pt>
                <c:pt idx="59">
                  <c:v>-2.0499999999999949E-2</c:v>
                </c:pt>
                <c:pt idx="60">
                  <c:v>-1.9999999999999948E-2</c:v>
                </c:pt>
                <c:pt idx="61">
                  <c:v>-1.9499999999999948E-2</c:v>
                </c:pt>
                <c:pt idx="62">
                  <c:v>-1.8999999999999947E-2</c:v>
                </c:pt>
                <c:pt idx="63">
                  <c:v>-1.8499999999999947E-2</c:v>
                </c:pt>
                <c:pt idx="64">
                  <c:v>-1.7999999999999947E-2</c:v>
                </c:pt>
                <c:pt idx="65">
                  <c:v>-1.7499999999999946E-2</c:v>
                </c:pt>
                <c:pt idx="66">
                  <c:v>-1.6999999999999946E-2</c:v>
                </c:pt>
                <c:pt idx="67">
                  <c:v>-1.6499999999999945E-2</c:v>
                </c:pt>
                <c:pt idx="68">
                  <c:v>-1.5999999999999945E-2</c:v>
                </c:pt>
                <c:pt idx="69">
                  <c:v>-1.5499999999999944E-2</c:v>
                </c:pt>
                <c:pt idx="70">
                  <c:v>-1.4999999999999944E-2</c:v>
                </c:pt>
                <c:pt idx="71">
                  <c:v>-1.4499999999999943E-2</c:v>
                </c:pt>
                <c:pt idx="72">
                  <c:v>-1.3999999999999943E-2</c:v>
                </c:pt>
                <c:pt idx="73">
                  <c:v>-1.3499999999999943E-2</c:v>
                </c:pt>
                <c:pt idx="74">
                  <c:v>-1.2999999999999942E-2</c:v>
                </c:pt>
                <c:pt idx="75">
                  <c:v>-1.2499999999999942E-2</c:v>
                </c:pt>
                <c:pt idx="76">
                  <c:v>-1.1999999999999941E-2</c:v>
                </c:pt>
                <c:pt idx="77">
                  <c:v>-1.1499999999999941E-2</c:v>
                </c:pt>
                <c:pt idx="78">
                  <c:v>-1.099999999999994E-2</c:v>
                </c:pt>
                <c:pt idx="79">
                  <c:v>-1.049999999999994E-2</c:v>
                </c:pt>
                <c:pt idx="80">
                  <c:v>-9.9999999999999395E-3</c:v>
                </c:pt>
                <c:pt idx="81">
                  <c:v>-9.499999999999939E-3</c:v>
                </c:pt>
                <c:pt idx="82">
                  <c:v>-8.9999999999999386E-3</c:v>
                </c:pt>
                <c:pt idx="83">
                  <c:v>-8.4999999999999382E-3</c:v>
                </c:pt>
                <c:pt idx="84">
                  <c:v>-7.9999999999999377E-3</c:v>
                </c:pt>
                <c:pt idx="85">
                  <c:v>-7.4999999999999373E-3</c:v>
                </c:pt>
                <c:pt idx="86">
                  <c:v>-6.9999999999999368E-3</c:v>
                </c:pt>
                <c:pt idx="87">
                  <c:v>-6.4999999999999364E-3</c:v>
                </c:pt>
                <c:pt idx="88">
                  <c:v>-5.9999999999999359E-3</c:v>
                </c:pt>
                <c:pt idx="89">
                  <c:v>-5.4999999999999355E-3</c:v>
                </c:pt>
                <c:pt idx="90">
                  <c:v>-4.9999999999999351E-3</c:v>
                </c:pt>
                <c:pt idx="91">
                  <c:v>-4.4999999999999346E-3</c:v>
                </c:pt>
                <c:pt idx="92">
                  <c:v>-3.9999999999999342E-3</c:v>
                </c:pt>
                <c:pt idx="93">
                  <c:v>-3.4999999999999342E-3</c:v>
                </c:pt>
                <c:pt idx="94">
                  <c:v>-2.9999999999999341E-3</c:v>
                </c:pt>
                <c:pt idx="95">
                  <c:v>-2.4999999999999341E-3</c:v>
                </c:pt>
                <c:pt idx="96">
                  <c:v>-1.9999999999999341E-3</c:v>
                </c:pt>
                <c:pt idx="97">
                  <c:v>-1.4999999999999341E-3</c:v>
                </c:pt>
                <c:pt idx="98">
                  <c:v>-9.999999999999341E-4</c:v>
                </c:pt>
                <c:pt idx="99">
                  <c:v>-4.9999999999993409E-4</c:v>
                </c:pt>
                <c:pt idx="100">
                  <c:v>6.591949208711867E-17</c:v>
                </c:pt>
                <c:pt idx="101">
                  <c:v>5.0000000000006593E-4</c:v>
                </c:pt>
                <c:pt idx="102">
                  <c:v>1.0000000000000659E-3</c:v>
                </c:pt>
                <c:pt idx="103">
                  <c:v>1.500000000000066E-3</c:v>
                </c:pt>
                <c:pt idx="104">
                  <c:v>2.000000000000066E-3</c:v>
                </c:pt>
                <c:pt idx="105">
                  <c:v>2.500000000000066E-3</c:v>
                </c:pt>
                <c:pt idx="106">
                  <c:v>3.000000000000066E-3</c:v>
                </c:pt>
                <c:pt idx="107">
                  <c:v>3.500000000000066E-3</c:v>
                </c:pt>
                <c:pt idx="108">
                  <c:v>4.000000000000066E-3</c:v>
                </c:pt>
                <c:pt idx="109">
                  <c:v>4.5000000000000664E-3</c:v>
                </c:pt>
                <c:pt idx="110">
                  <c:v>5.0000000000000669E-3</c:v>
                </c:pt>
                <c:pt idx="111">
                  <c:v>5.5000000000000673E-3</c:v>
                </c:pt>
                <c:pt idx="112">
                  <c:v>6.0000000000000678E-3</c:v>
                </c:pt>
                <c:pt idx="113">
                  <c:v>6.5000000000000682E-3</c:v>
                </c:pt>
                <c:pt idx="114">
                  <c:v>7.0000000000000687E-3</c:v>
                </c:pt>
                <c:pt idx="115">
                  <c:v>7.5000000000000691E-3</c:v>
                </c:pt>
                <c:pt idx="116">
                  <c:v>8.0000000000000696E-3</c:v>
                </c:pt>
                <c:pt idx="117">
                  <c:v>8.50000000000007E-3</c:v>
                </c:pt>
                <c:pt idx="118">
                  <c:v>9.0000000000000704E-3</c:v>
                </c:pt>
                <c:pt idx="119">
                  <c:v>9.5000000000000709E-3</c:v>
                </c:pt>
                <c:pt idx="120">
                  <c:v>1.0000000000000071E-2</c:v>
                </c:pt>
                <c:pt idx="121">
                  <c:v>1.0500000000000072E-2</c:v>
                </c:pt>
                <c:pt idx="122">
                  <c:v>1.1000000000000072E-2</c:v>
                </c:pt>
                <c:pt idx="123">
                  <c:v>1.1500000000000073E-2</c:v>
                </c:pt>
                <c:pt idx="124">
                  <c:v>1.2000000000000073E-2</c:v>
                </c:pt>
                <c:pt idx="125">
                  <c:v>1.2500000000000074E-2</c:v>
                </c:pt>
                <c:pt idx="126">
                  <c:v>1.3000000000000074E-2</c:v>
                </c:pt>
                <c:pt idx="127">
                  <c:v>1.3500000000000074E-2</c:v>
                </c:pt>
                <c:pt idx="128">
                  <c:v>1.4000000000000075E-2</c:v>
                </c:pt>
                <c:pt idx="129">
                  <c:v>1.4500000000000075E-2</c:v>
                </c:pt>
                <c:pt idx="130">
                  <c:v>1.5000000000000076E-2</c:v>
                </c:pt>
                <c:pt idx="131">
                  <c:v>1.5500000000000076E-2</c:v>
                </c:pt>
                <c:pt idx="132">
                  <c:v>1.6000000000000077E-2</c:v>
                </c:pt>
                <c:pt idx="133">
                  <c:v>1.6500000000000077E-2</c:v>
                </c:pt>
                <c:pt idx="134">
                  <c:v>1.7000000000000078E-2</c:v>
                </c:pt>
                <c:pt idx="135">
                  <c:v>1.7500000000000078E-2</c:v>
                </c:pt>
                <c:pt idx="136">
                  <c:v>1.8000000000000078E-2</c:v>
                </c:pt>
                <c:pt idx="137">
                  <c:v>1.8500000000000079E-2</c:v>
                </c:pt>
                <c:pt idx="138">
                  <c:v>1.9000000000000079E-2</c:v>
                </c:pt>
                <c:pt idx="139">
                  <c:v>1.950000000000008E-2</c:v>
                </c:pt>
                <c:pt idx="140">
                  <c:v>2.000000000000008E-2</c:v>
                </c:pt>
                <c:pt idx="141">
                  <c:v>2.0500000000000081E-2</c:v>
                </c:pt>
                <c:pt idx="142">
                  <c:v>2.1000000000000081E-2</c:v>
                </c:pt>
                <c:pt idx="143">
                  <c:v>2.1500000000000082E-2</c:v>
                </c:pt>
                <c:pt idx="144">
                  <c:v>2.2000000000000082E-2</c:v>
                </c:pt>
                <c:pt idx="145">
                  <c:v>2.2500000000000082E-2</c:v>
                </c:pt>
                <c:pt idx="146">
                  <c:v>2.3000000000000083E-2</c:v>
                </c:pt>
                <c:pt idx="147">
                  <c:v>2.3500000000000083E-2</c:v>
                </c:pt>
                <c:pt idx="148">
                  <c:v>2.4000000000000084E-2</c:v>
                </c:pt>
                <c:pt idx="149">
                  <c:v>2.4500000000000084E-2</c:v>
                </c:pt>
                <c:pt idx="150">
                  <c:v>2.5000000000000085E-2</c:v>
                </c:pt>
                <c:pt idx="151">
                  <c:v>2.5500000000000085E-2</c:v>
                </c:pt>
                <c:pt idx="152">
                  <c:v>2.6000000000000086E-2</c:v>
                </c:pt>
                <c:pt idx="153">
                  <c:v>2.6500000000000086E-2</c:v>
                </c:pt>
                <c:pt idx="154">
                  <c:v>2.7000000000000086E-2</c:v>
                </c:pt>
                <c:pt idx="155">
                  <c:v>2.7500000000000087E-2</c:v>
                </c:pt>
                <c:pt idx="156">
                  <c:v>2.8000000000000087E-2</c:v>
                </c:pt>
                <c:pt idx="157">
                  <c:v>2.8500000000000088E-2</c:v>
                </c:pt>
                <c:pt idx="158">
                  <c:v>2.9000000000000088E-2</c:v>
                </c:pt>
                <c:pt idx="159">
                  <c:v>2.9500000000000089E-2</c:v>
                </c:pt>
                <c:pt idx="160">
                  <c:v>3.0000000000000089E-2</c:v>
                </c:pt>
                <c:pt idx="161">
                  <c:v>3.050000000000009E-2</c:v>
                </c:pt>
                <c:pt idx="162">
                  <c:v>3.100000000000009E-2</c:v>
                </c:pt>
                <c:pt idx="163">
                  <c:v>3.150000000000009E-2</c:v>
                </c:pt>
                <c:pt idx="164">
                  <c:v>3.2000000000000091E-2</c:v>
                </c:pt>
                <c:pt idx="165">
                  <c:v>3.2500000000000091E-2</c:v>
                </c:pt>
                <c:pt idx="166">
                  <c:v>3.3000000000000092E-2</c:v>
                </c:pt>
                <c:pt idx="167">
                  <c:v>3.3500000000000092E-2</c:v>
                </c:pt>
                <c:pt idx="168">
                  <c:v>3.4000000000000093E-2</c:v>
                </c:pt>
                <c:pt idx="169">
                  <c:v>3.4500000000000093E-2</c:v>
                </c:pt>
                <c:pt idx="170">
                  <c:v>3.5000000000000094E-2</c:v>
                </c:pt>
                <c:pt idx="171">
                  <c:v>3.5500000000000094E-2</c:v>
                </c:pt>
                <c:pt idx="172">
                  <c:v>3.6000000000000094E-2</c:v>
                </c:pt>
                <c:pt idx="173">
                  <c:v>3.6500000000000095E-2</c:v>
                </c:pt>
                <c:pt idx="174">
                  <c:v>3.7000000000000095E-2</c:v>
                </c:pt>
                <c:pt idx="175">
                  <c:v>3.7500000000000096E-2</c:v>
                </c:pt>
                <c:pt idx="176">
                  <c:v>3.8000000000000096E-2</c:v>
                </c:pt>
                <c:pt idx="177">
                  <c:v>3.8500000000000097E-2</c:v>
                </c:pt>
                <c:pt idx="178">
                  <c:v>3.9000000000000097E-2</c:v>
                </c:pt>
                <c:pt idx="179">
                  <c:v>3.9500000000000098E-2</c:v>
                </c:pt>
                <c:pt idx="180">
                  <c:v>4.0000000000000098E-2</c:v>
                </c:pt>
                <c:pt idx="181">
                  <c:v>4.0500000000000098E-2</c:v>
                </c:pt>
                <c:pt idx="182">
                  <c:v>4.1000000000000099E-2</c:v>
                </c:pt>
                <c:pt idx="183">
                  <c:v>4.1500000000000099E-2</c:v>
                </c:pt>
                <c:pt idx="184">
                  <c:v>4.20000000000001E-2</c:v>
                </c:pt>
                <c:pt idx="185">
                  <c:v>4.25000000000001E-2</c:v>
                </c:pt>
                <c:pt idx="186">
                  <c:v>4.3000000000000101E-2</c:v>
                </c:pt>
                <c:pt idx="187">
                  <c:v>4.3500000000000101E-2</c:v>
                </c:pt>
                <c:pt idx="188">
                  <c:v>4.4000000000000102E-2</c:v>
                </c:pt>
                <c:pt idx="189">
                  <c:v>4.4500000000000102E-2</c:v>
                </c:pt>
                <c:pt idx="190">
                  <c:v>4.5000000000000102E-2</c:v>
                </c:pt>
                <c:pt idx="191">
                  <c:v>4.5500000000000103E-2</c:v>
                </c:pt>
                <c:pt idx="192">
                  <c:v>4.6000000000000103E-2</c:v>
                </c:pt>
                <c:pt idx="193">
                  <c:v>4.6500000000000104E-2</c:v>
                </c:pt>
                <c:pt idx="194">
                  <c:v>4.7000000000000104E-2</c:v>
                </c:pt>
                <c:pt idx="195">
                  <c:v>4.7500000000000105E-2</c:v>
                </c:pt>
                <c:pt idx="196">
                  <c:v>4.8000000000000105E-2</c:v>
                </c:pt>
                <c:pt idx="197">
                  <c:v>4.8500000000000106E-2</c:v>
                </c:pt>
                <c:pt idx="198">
                  <c:v>4.9000000000000106E-2</c:v>
                </c:pt>
                <c:pt idx="199">
                  <c:v>4.9500000000000106E-2</c:v>
                </c:pt>
                <c:pt idx="200">
                  <c:v>5.0000000000000107E-2</c:v>
                </c:pt>
              </c:numCache>
            </c:numRef>
          </c:cat>
          <c:val>
            <c:numRef>
              <c:f>TLAF_Comparison!$G$379:$G$579</c:f>
              <c:numCache>
                <c:formatCode>0</c:formatCode>
                <c:ptCount val="2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7</c:v>
                </c:pt>
                <c:pt idx="51">
                  <c:v>0</c:v>
                </c:pt>
                <c:pt idx="52">
                  <c:v>0</c:v>
                </c:pt>
                <c:pt idx="53">
                  <c:v>0</c:v>
                </c:pt>
                <c:pt idx="54">
                  <c:v>0</c:v>
                </c:pt>
                <c:pt idx="55">
                  <c:v>0</c:v>
                </c:pt>
                <c:pt idx="56">
                  <c:v>0</c:v>
                </c:pt>
                <c:pt idx="57">
                  <c:v>0</c:v>
                </c:pt>
                <c:pt idx="58">
                  <c:v>0</c:v>
                </c:pt>
                <c:pt idx="59">
                  <c:v>0</c:v>
                </c:pt>
                <c:pt idx="60">
                  <c:v>9</c:v>
                </c:pt>
                <c:pt idx="61">
                  <c:v>0</c:v>
                </c:pt>
                <c:pt idx="62">
                  <c:v>7</c:v>
                </c:pt>
                <c:pt idx="63">
                  <c:v>0</c:v>
                </c:pt>
                <c:pt idx="64">
                  <c:v>28</c:v>
                </c:pt>
                <c:pt idx="65">
                  <c:v>4</c:v>
                </c:pt>
                <c:pt idx="66">
                  <c:v>7</c:v>
                </c:pt>
                <c:pt idx="67">
                  <c:v>0</c:v>
                </c:pt>
                <c:pt idx="68">
                  <c:v>30</c:v>
                </c:pt>
                <c:pt idx="69">
                  <c:v>0</c:v>
                </c:pt>
                <c:pt idx="70">
                  <c:v>23</c:v>
                </c:pt>
                <c:pt idx="71">
                  <c:v>1</c:v>
                </c:pt>
                <c:pt idx="72">
                  <c:v>44</c:v>
                </c:pt>
                <c:pt idx="73">
                  <c:v>1</c:v>
                </c:pt>
                <c:pt idx="74">
                  <c:v>40</c:v>
                </c:pt>
                <c:pt idx="75">
                  <c:v>6</c:v>
                </c:pt>
                <c:pt idx="76">
                  <c:v>77</c:v>
                </c:pt>
                <c:pt idx="77">
                  <c:v>18</c:v>
                </c:pt>
                <c:pt idx="78">
                  <c:v>111</c:v>
                </c:pt>
                <c:pt idx="79">
                  <c:v>1</c:v>
                </c:pt>
                <c:pt idx="80">
                  <c:v>80</c:v>
                </c:pt>
                <c:pt idx="81">
                  <c:v>3</c:v>
                </c:pt>
                <c:pt idx="82">
                  <c:v>129</c:v>
                </c:pt>
                <c:pt idx="83">
                  <c:v>3</c:v>
                </c:pt>
                <c:pt idx="84">
                  <c:v>124</c:v>
                </c:pt>
                <c:pt idx="85">
                  <c:v>0</c:v>
                </c:pt>
                <c:pt idx="86">
                  <c:v>137</c:v>
                </c:pt>
                <c:pt idx="87">
                  <c:v>3</c:v>
                </c:pt>
                <c:pt idx="88">
                  <c:v>239</c:v>
                </c:pt>
                <c:pt idx="89">
                  <c:v>13</c:v>
                </c:pt>
                <c:pt idx="90">
                  <c:v>308</c:v>
                </c:pt>
                <c:pt idx="91">
                  <c:v>19</c:v>
                </c:pt>
                <c:pt idx="92">
                  <c:v>298</c:v>
                </c:pt>
                <c:pt idx="93">
                  <c:v>9</c:v>
                </c:pt>
                <c:pt idx="94">
                  <c:v>386</c:v>
                </c:pt>
                <c:pt idx="95">
                  <c:v>47</c:v>
                </c:pt>
                <c:pt idx="96">
                  <c:v>487</c:v>
                </c:pt>
                <c:pt idx="97">
                  <c:v>41</c:v>
                </c:pt>
                <c:pt idx="98">
                  <c:v>611</c:v>
                </c:pt>
                <c:pt idx="99">
                  <c:v>105</c:v>
                </c:pt>
                <c:pt idx="100">
                  <c:v>969</c:v>
                </c:pt>
                <c:pt idx="101">
                  <c:v>0</c:v>
                </c:pt>
                <c:pt idx="102">
                  <c:v>82</c:v>
                </c:pt>
                <c:pt idx="103">
                  <c:v>634</c:v>
                </c:pt>
                <c:pt idx="104">
                  <c:v>52</c:v>
                </c:pt>
                <c:pt idx="105">
                  <c:v>431</c:v>
                </c:pt>
                <c:pt idx="106">
                  <c:v>18</c:v>
                </c:pt>
                <c:pt idx="107">
                  <c:v>351</c:v>
                </c:pt>
                <c:pt idx="108">
                  <c:v>7</c:v>
                </c:pt>
                <c:pt idx="109">
                  <c:v>208</c:v>
                </c:pt>
                <c:pt idx="110">
                  <c:v>0</c:v>
                </c:pt>
                <c:pt idx="111">
                  <c:v>140</c:v>
                </c:pt>
                <c:pt idx="112">
                  <c:v>0</c:v>
                </c:pt>
                <c:pt idx="113">
                  <c:v>116</c:v>
                </c:pt>
                <c:pt idx="114">
                  <c:v>0</c:v>
                </c:pt>
                <c:pt idx="115">
                  <c:v>59</c:v>
                </c:pt>
                <c:pt idx="116">
                  <c:v>0</c:v>
                </c:pt>
                <c:pt idx="117">
                  <c:v>55</c:v>
                </c:pt>
                <c:pt idx="118">
                  <c:v>0</c:v>
                </c:pt>
                <c:pt idx="119">
                  <c:v>21</c:v>
                </c:pt>
                <c:pt idx="120">
                  <c:v>0</c:v>
                </c:pt>
                <c:pt idx="121">
                  <c:v>32</c:v>
                </c:pt>
                <c:pt idx="122">
                  <c:v>0</c:v>
                </c:pt>
                <c:pt idx="123">
                  <c:v>16</c:v>
                </c:pt>
                <c:pt idx="124">
                  <c:v>0</c:v>
                </c:pt>
                <c:pt idx="125">
                  <c:v>3</c:v>
                </c:pt>
                <c:pt idx="126">
                  <c:v>0</c:v>
                </c:pt>
                <c:pt idx="127">
                  <c:v>7</c:v>
                </c:pt>
                <c:pt idx="128">
                  <c:v>6</c:v>
                </c:pt>
                <c:pt idx="129">
                  <c:v>9</c:v>
                </c:pt>
                <c:pt idx="130">
                  <c:v>1</c:v>
                </c:pt>
                <c:pt idx="131">
                  <c:v>2</c:v>
                </c:pt>
                <c:pt idx="132">
                  <c:v>0</c:v>
                </c:pt>
                <c:pt idx="133">
                  <c:v>3</c:v>
                </c:pt>
                <c:pt idx="134">
                  <c:v>0</c:v>
                </c:pt>
                <c:pt idx="135">
                  <c:v>4</c:v>
                </c:pt>
                <c:pt idx="136">
                  <c:v>0</c:v>
                </c:pt>
                <c:pt idx="137">
                  <c:v>0</c:v>
                </c:pt>
                <c:pt idx="138">
                  <c:v>7</c:v>
                </c:pt>
                <c:pt idx="139">
                  <c:v>0</c:v>
                </c:pt>
                <c:pt idx="140">
                  <c:v>0</c:v>
                </c:pt>
                <c:pt idx="141">
                  <c:v>0</c:v>
                </c:pt>
                <c:pt idx="142">
                  <c:v>4</c:v>
                </c:pt>
                <c:pt idx="143">
                  <c:v>0</c:v>
                </c:pt>
                <c:pt idx="144">
                  <c:v>0</c:v>
                </c:pt>
                <c:pt idx="145">
                  <c:v>0</c:v>
                </c:pt>
                <c:pt idx="146">
                  <c:v>3</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numCache>
            </c:numRef>
          </c:val>
          <c:extLst>
            <c:ext xmlns:c16="http://schemas.microsoft.com/office/drawing/2014/chart" uri="{C3380CC4-5D6E-409C-BE32-E72D297353CC}">
              <c16:uniqueId val="{00000000-7612-44C1-A704-4E40424EE13E}"/>
            </c:ext>
          </c:extLst>
        </c:ser>
        <c:dLbls>
          <c:showLegendKey val="0"/>
          <c:showVal val="0"/>
          <c:showCatName val="0"/>
          <c:showSerName val="0"/>
          <c:showPercent val="0"/>
          <c:showBubbleSize val="0"/>
        </c:dLbls>
        <c:gapWidth val="20"/>
        <c:axId val="252654720"/>
        <c:axId val="252656256"/>
      </c:barChart>
      <c:catAx>
        <c:axId val="252654720"/>
        <c:scaling>
          <c:orientation val="minMax"/>
        </c:scaling>
        <c:delete val="0"/>
        <c:axPos val="b"/>
        <c:numFmt formatCode="0.0%" sourceLinked="1"/>
        <c:majorTickMark val="out"/>
        <c:minorTickMark val="none"/>
        <c:tickLblPos val="nextTo"/>
        <c:txPr>
          <a:bodyPr rot="-2700000"/>
          <a:lstStyle/>
          <a:p>
            <a:pPr>
              <a:defRPr/>
            </a:pPr>
            <a:endParaRPr lang="en-US"/>
          </a:p>
        </c:txPr>
        <c:crossAx val="252656256"/>
        <c:crosses val="autoZero"/>
        <c:auto val="1"/>
        <c:lblAlgn val="ctr"/>
        <c:lblOffset val="100"/>
        <c:noMultiLvlLbl val="0"/>
      </c:catAx>
      <c:valAx>
        <c:axId val="252656256"/>
        <c:scaling>
          <c:orientation val="minMax"/>
        </c:scaling>
        <c:delete val="0"/>
        <c:axPos val="l"/>
        <c:majorGridlines/>
        <c:numFmt formatCode="0" sourceLinked="1"/>
        <c:majorTickMark val="out"/>
        <c:minorTickMark val="none"/>
        <c:tickLblPos val="nextTo"/>
        <c:crossAx val="25265472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Eirgrid 2023">
      <a:dk1>
        <a:srgbClr val="000000"/>
      </a:dk1>
      <a:lt1>
        <a:srgbClr val="FFFFFF"/>
      </a:lt1>
      <a:dk2>
        <a:srgbClr val="006768"/>
      </a:dk2>
      <a:lt2>
        <a:srgbClr val="00A88E"/>
      </a:lt2>
      <a:accent1>
        <a:srgbClr val="4189C9"/>
      </a:accent1>
      <a:accent2>
        <a:srgbClr val="A99966"/>
      </a:accent2>
      <a:accent3>
        <a:srgbClr val="FB637E"/>
      </a:accent3>
      <a:accent4>
        <a:srgbClr val="F1B434"/>
      </a:accent4>
      <a:accent5>
        <a:srgbClr val="C6A1CF"/>
      </a:accent5>
      <a:accent6>
        <a:srgbClr val="ECA154"/>
      </a:accent6>
      <a:hlink>
        <a:srgbClr val="006768"/>
      </a:hlink>
      <a:folHlink>
        <a:srgbClr val="00A88E"/>
      </a:folHlink>
    </a:clrScheme>
    <a:fontScheme name="Trebuchet MS">
      <a:majorFont>
        <a:latin typeface="Trebuchet MS" panose="020B0603020202020204"/>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ab7cdb7554d4997ae876b11632fa575 xmlns="3cada6dc-2705-46ed-bab2-0b2cd6d935ca">
      <Terms xmlns="http://schemas.microsoft.com/office/infopath/2007/PartnerControls"/>
    </iab7cdb7554d4997ae876b11632fa575>
    <TaxCatchAll xmlns="3cada6dc-2705-46ed-bab2-0b2cd6d935ca"/>
  </documentManagement>
</p:properties>
</file>

<file path=customXml/item3.xml><?xml version="1.0" encoding="utf-8"?>
<b:Sources xmlns:b="http://schemas.openxmlformats.org/officeDocument/2006/bibliography" xmlns="http://schemas.openxmlformats.org/officeDocument/2006/bibliography" SelectedStyle="\HarvardAnglia2008OfficeOnline.xsl" StyleName="Harvard - Anglia" Version="2008"/>
</file>

<file path=customXml/item4.xml><?xml version="1.0" encoding="utf-8"?>
<ct:contentTypeSchema xmlns:ct="http://schemas.microsoft.com/office/2006/metadata/contentType" xmlns:ma="http://schemas.microsoft.com/office/2006/metadata/properties/metaAttributes" ct:_="" ma:_="" ma:contentTypeName="Document" ma:contentTypeID="0x010100DF585786D4518E4688AE69C5434BAA97" ma:contentTypeVersion="3" ma:contentTypeDescription="Create a new document." ma:contentTypeScope="" ma:versionID="369772f086edfcd1b8ed6c7f0e21263c">
  <xsd:schema xmlns:xsd="http://www.w3.org/2001/XMLSchema" xmlns:xs="http://www.w3.org/2001/XMLSchema" xmlns:p="http://schemas.microsoft.com/office/2006/metadata/properties" xmlns:ns2="3cada6dc-2705-46ed-bab2-0b2cd6d935ca" targetNamespace="http://schemas.microsoft.com/office/2006/metadata/properties" ma:root="true" ma:fieldsID="44f0d15a82ef033d7778c438fa76fcd6" ns2:_="">
    <xsd:import namespace="3cada6dc-2705-46ed-bab2-0b2cd6d935ca"/>
    <xsd:element name="properties">
      <xsd:complexType>
        <xsd:sequence>
          <xsd:element name="documentManagement">
            <xsd:complexType>
              <xsd:all>
                <xsd:element ref="ns2:iab7cdb7554d4997ae876b11632fa575"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da6dc-2705-46ed-bab2-0b2cd6d935ca" elementFormDefault="qualified">
    <xsd:import namespace="http://schemas.microsoft.com/office/2006/documentManagement/types"/>
    <xsd:import namespace="http://schemas.microsoft.com/office/infopath/2007/PartnerControls"/>
    <xsd:element name="iab7cdb7554d4997ae876b11632fa575" ma:index="8" nillable="true" ma:taxonomy="true" ma:internalName="iab7cdb7554d4997ae876b11632fa575" ma:taxonomyFieldName="File_x0020_Category" ma:displayName="File Category" ma:default="" ma:fieldId="{2ab7cdb7-554d-4997-ae87-6b11632fa575}" ma:taxonomyMulti="true" ma:sspId="bba0571d-0b8e-466e-908c-4c59ad63fd5c" ma:termSetId="d6e1f201-92b0-484d-8c3e-6dc5f6daf183"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89f2ffe-a681-4e87-b60b-fd8e3c4823ba}" ma:internalName="TaxCatchAll" ma:showField="CatchAllData" ma:web="3680d402-be7f-433c-85f5-fc38d55a2c9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89f2ffe-a681-4e87-b60b-fd8e3c4823ba}" ma:internalName="TaxCatchAllLabel" ma:readOnly="true" ma:showField="CatchAllDataLabel" ma:web="3680d402-be7f-433c-85f5-fc38d55a2c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BECEA1-2004-43CD-BB7F-0146846F0B2A}">
  <ds:schemaRefs>
    <ds:schemaRef ds:uri="http://schemas.microsoft.com/sharepoint/v3/contenttype/forms"/>
  </ds:schemaRefs>
</ds:datastoreItem>
</file>

<file path=customXml/itemProps2.xml><?xml version="1.0" encoding="utf-8"?>
<ds:datastoreItem xmlns:ds="http://schemas.openxmlformats.org/officeDocument/2006/customXml" ds:itemID="{47B66C2C-13E2-4248-8CF8-E08CDE8A1485}">
  <ds:schemaRefs>
    <ds:schemaRef ds:uri="http://schemas.microsoft.com/office/2006/metadata/properties"/>
    <ds:schemaRef ds:uri="http://schemas.microsoft.com/office/infopath/2007/PartnerControls"/>
    <ds:schemaRef ds:uri="3cada6dc-2705-46ed-bab2-0b2cd6d935ca"/>
  </ds:schemaRefs>
</ds:datastoreItem>
</file>

<file path=customXml/itemProps3.xml><?xml version="1.0" encoding="utf-8"?>
<ds:datastoreItem xmlns:ds="http://schemas.openxmlformats.org/officeDocument/2006/customXml" ds:itemID="{8B86AC82-9A22-4B9A-99A0-E3525CBCC7B2}">
  <ds:schemaRefs>
    <ds:schemaRef ds:uri="http://schemas.openxmlformats.org/officeDocument/2006/bibliography"/>
  </ds:schemaRefs>
</ds:datastoreItem>
</file>

<file path=customXml/itemProps4.xml><?xml version="1.0" encoding="utf-8"?>
<ds:datastoreItem xmlns:ds="http://schemas.openxmlformats.org/officeDocument/2006/customXml" ds:itemID="{95D83925-6883-4939-9F64-78757605FF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da6dc-2705-46ed-bab2-0b2cd6d935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c99bc9a-9772-4b7e-bcf5-e39ce86bfb30}" enabled="1" method="Standard" siteId="{c1528ebb-73e5-4ac2-9d93-677ac4834cc5}" contentBits="0" removed="0"/>
</clbl:labelList>
</file>

<file path=docProps/app.xml><?xml version="1.0" encoding="utf-8"?>
<Properties xmlns="http://schemas.openxmlformats.org/officeDocument/2006/extended-properties" xmlns:vt="http://schemas.openxmlformats.org/officeDocument/2006/docPropsVTypes">
  <Template>EirGrid SONI word template</Template>
  <TotalTime>61</TotalTime>
  <Pages>7</Pages>
  <Words>1252</Words>
  <Characters>6701</Characters>
  <Application>Microsoft Office Word</Application>
  <DocSecurity>0</DocSecurity>
  <Lines>139</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Hanifin, Diarmuid</dc:creator>
  <cp:keywords/>
  <dc:description/>
  <cp:lastModifiedBy>Mooney, Andrew</cp:lastModifiedBy>
  <cp:revision>8</cp:revision>
  <cp:lastPrinted>2026-08-17T11:30:00Z</cp:lastPrinted>
  <dcterms:created xsi:type="dcterms:W3CDTF">2026-08-18T13:34:00Z</dcterms:created>
  <dcterms:modified xsi:type="dcterms:W3CDTF">2026-08-18T14:21:00Z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c99bc9a-9772-4b7e-bcf5-e39ce86bfb30_Enabled">
    <vt:lpwstr>true</vt:lpwstr>
  </property>
  <property fmtid="{D5CDD505-2E9C-101B-9397-08002B2CF9AE}" pid="3" name="MSIP_Label_4c99bc9a-9772-4b7e-bcf5-e39ce86bfb30_SetDate">
    <vt:lpwstr>2023-02-01T16:11:42Z</vt:lpwstr>
  </property>
  <property fmtid="{D5CDD505-2E9C-101B-9397-08002B2CF9AE}" pid="4" name="MSIP_Label_4c99bc9a-9772-4b7e-bcf5-e39ce86bfb30_Method">
    <vt:lpwstr>Standard</vt:lpwstr>
  </property>
  <property fmtid="{D5CDD505-2E9C-101B-9397-08002B2CF9AE}" pid="5" name="MSIP_Label_4c99bc9a-9772-4b7e-bcf5-e39ce86bfb30_Name">
    <vt:lpwstr>Internal</vt:lpwstr>
  </property>
  <property fmtid="{D5CDD505-2E9C-101B-9397-08002B2CF9AE}" pid="6" name="MSIP_Label_4c99bc9a-9772-4b7e-bcf5-e39ce86bfb30_SiteId">
    <vt:lpwstr>c1528ebb-73e5-4ac2-9d93-677ac4834cc5</vt:lpwstr>
  </property>
  <property fmtid="{D5CDD505-2E9C-101B-9397-08002B2CF9AE}" pid="7" name="MSIP_Label_4c99bc9a-9772-4b7e-bcf5-e39ce86bfb30_ActionId">
    <vt:lpwstr>8f407661-6db7-4001-aca1-00005677e072</vt:lpwstr>
  </property>
  <property fmtid="{D5CDD505-2E9C-101B-9397-08002B2CF9AE}" pid="8" name="MSIP_Label_4c99bc9a-9772-4b7e-bcf5-e39ce86bfb30_ContentBits">
    <vt:lpwstr>0</vt:lpwstr>
  </property>
  <property fmtid="{D5CDD505-2E9C-101B-9397-08002B2CF9AE}" pid="9" name="ContentTypeId">
    <vt:lpwstr>0x010100DF585786D4518E4688AE69C5434BAA97</vt:lpwstr>
  </property>
  <property fmtid="{D5CDD505-2E9C-101B-9397-08002B2CF9AE}" pid="10" name="File Category">
    <vt:lpwstr/>
  </property>
</Properties>
</file>